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二  雨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bidi w:val="0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徐佳禾、张漪乐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赵毓宁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来园后，身体不适回家休息；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  <w:lang w:val="en-US" w:eastAsia="zh-CN"/>
        </w:rPr>
        <w:t>下午来园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8C19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A4B52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212E9553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1.美术：班级全家福</w:t>
      </w:r>
    </w:p>
    <w:p w14:paraId="03AC7D5C">
      <w:pPr>
        <w:spacing w:line="360" w:lineRule="atLeast"/>
        <w:ind w:firstLine="420" w:firstLineChars="200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D0D0D"/>
          <w:kern w:val="0"/>
          <w:szCs w:val="21"/>
        </w:rPr>
        <w:t>本次活动是一节命题绘画活动。孩子和朋友在一起是快乐的，一张张集体照就是最好的写照。每个班级都有属于自己的全家福，在全家福中有自己、好朋友、老师。本次活动孩子们通过观察照片，发现全家福中不同人物的人物面部表情及基本特征，同时通过观察全家福照片中的人物布局和遮挡的关系进行绘画。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张一嘉、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李子木、王紫妍、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陈艺萱、杨佳伊、焦云舒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、肖尧、夏天一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赵毓宁、李伊一、罗景宸、张嘉辰、高羽安</w:t>
      </w:r>
      <w:r>
        <w:rPr>
          <w:rFonts w:hint="eastAsia" w:ascii="宋体" w:hAnsi="宋体" w:eastAsia="宋体" w:cs="宋体"/>
          <w:color w:val="0D0D0D"/>
          <w:szCs w:val="21"/>
        </w:rPr>
        <w:t>在看看、画画的过程中，体验班级生活的温暖</w:t>
      </w:r>
      <w:r>
        <w:rPr>
          <w:rFonts w:hint="eastAsia" w:ascii="宋体" w:hAnsi="宋体" w:eastAsia="宋体" w:cs="宋体"/>
          <w:color w:val="0D0D0D"/>
          <w:szCs w:val="21"/>
          <w:shd w:val="clear" w:color="auto" w:fill="FFFFFF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杨梦露、赵明泽、赵雨泽、宋恬恬、朱琪玥、邵崔钰、贺健宸、梁沐棉、陈竞泽、王凝音、郭煜霖、徐亿涵、李兴琪、李梓朋、赵希羽、左轶萱、郭颜睿、秦苏安</w:t>
      </w:r>
      <w:r>
        <w:rPr>
          <w:rFonts w:hint="eastAsia" w:ascii="宋体" w:hAnsi="宋体" w:eastAsia="宋体" w:cs="宋体"/>
          <w:color w:val="0D0D0D"/>
          <w:sz w:val="21"/>
          <w:szCs w:val="21"/>
        </w:rPr>
        <w:t>能表现班级家庭成员的主要特征以人物的正面形象。</w:t>
      </w:r>
    </w:p>
    <w:p w14:paraId="36B5CA9E">
      <w:pPr>
        <w:spacing w:line="320" w:lineRule="exact"/>
        <w:jc w:val="both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-SA"/>
        </w:rPr>
      </w:pPr>
    </w:p>
    <w:p w14:paraId="405390EE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33B39463">
      <w:pPr>
        <w:spacing w:line="320" w:lineRule="exact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5267EDD7">
      <w:pPr>
        <w:spacing w:line="320" w:lineRule="exact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区域游戏篇</w:t>
      </w:r>
    </w:p>
    <w:p w14:paraId="4D34311A">
      <w:pPr>
        <w:spacing w:line="24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1973580</wp:posOffset>
                </wp:positionV>
                <wp:extent cx="2372360" cy="682625"/>
                <wp:effectExtent l="4445" t="4445" r="10795" b="1143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68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87F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李伊一、杨佳伊在科探区探索弹力，王紫妍在观察显微镜，张一嘉在做紫甘蓝实验。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65pt;margin-top:155.4pt;height:53.75pt;width:186.8pt;z-index:251661312;mso-width-relative:page;mso-height-relative:page;" fillcolor="#FFFFFF [3201]" filled="t" stroked="t" coordsize="21600,21600" o:gfxdata="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DUFpTXAAAA&#10;CwEAAA8AAAAAAAAAAQAgAAAAIgAAAGRycy9kb3ducmV2LnhtbFBLAQIUABQAAAAIAIdO4kBz+E73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2C87F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李伊一、杨佳伊在科探区探索弹力，王紫妍在观察显微镜，张一嘉在做紫甘蓝实验。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1957070</wp:posOffset>
                </wp:positionV>
                <wp:extent cx="2372360" cy="464820"/>
                <wp:effectExtent l="4445" t="4445" r="10795" b="133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0F4C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李子木在科探区制作作品推荐架。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154.1pt;height:36.6pt;width:186.8pt;z-index:251659264;mso-width-relative:page;mso-height-relative:page;" fillcolor="#FFFFFF [3201]" filled="t" stroked="t" coordsize="21600,21600" o:gfxdata="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QzeTbW&#10;AAAACQEAAA8AAAAAAAAAAQAgAAAAIgAAAGRycy9kb3ducmV2LnhtbFBLAQIUABQAAAAIAIdO4kAS&#10;4xf7WwIAALc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90F4C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李子木在科探区制作作品推荐架。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6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6D72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3ABFD17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4C6B5A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38A2845F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2068E816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700ABC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67B577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</w:p>
    <w:p w14:paraId="6D226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A2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35560</wp:posOffset>
                </wp:positionV>
                <wp:extent cx="2372360" cy="697230"/>
                <wp:effectExtent l="4445" t="4445" r="10795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69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11EC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肖尧、赵雨泽、高羽安在玩大型自制游戏；张嘉辰、赵明泽在玩猜猜你是谁；陈艺萱在玩小小摄影师。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15pt;margin-top:2.8pt;height:54.9pt;width:186.8pt;z-index:251662336;mso-width-relative:page;mso-height-relative:page;" fillcolor="#FFFFFF [3201]" filled="t" stroked="t" coordsize="21600,21600" o:gfxdata="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l9CytcAAAAJ&#10;AQAADwAAAAAAAAABACAAAAAiAAAAZHJzL2Rvd25yZXYueG1sUEsBAhQAFAAAAAgAh07iQJ8XqipW&#10;AgAAuQ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E11EC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肖尧、赵雨泽、高羽安在玩大型自制游戏；张嘉辰、赵明泽在玩猜猜你是谁；陈艺萱在玩小小摄影师。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21590</wp:posOffset>
                </wp:positionV>
                <wp:extent cx="2372360" cy="516255"/>
                <wp:effectExtent l="4445" t="4445" r="10795" b="127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DD5A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杨梦露在编织扇子，焦云舒在编织伞，梁沐棉在制作毛球葡萄。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5pt;margin-top:1.7pt;height:40.65pt;width:186.8pt;z-index:251663360;mso-width-relative:page;mso-height-relative:page;" fillcolor="#FFFFFF [3201]" filled="t" stroked="t" coordsize="21600,21600" o:gfxdata="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6AEPW1AAAAAYB&#10;AAAPAAAAAAAAAAEAIAAAACIAAABkcnMvZG93bnJldi54bWxQSwECFAAUAAAACACHTuJAcEJ8U1gC&#10;AAC5BAAADgAAAAAAAAABACAAAAAj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6DD5A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杨梦露在编织扇子，焦云舒在编织伞，梁沐棉在制作毛球葡萄。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61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45504C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5E6CF1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7C7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D598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6985</wp:posOffset>
                </wp:positionV>
                <wp:extent cx="2372360" cy="485775"/>
                <wp:effectExtent l="4445" t="4445" r="10795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E4F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陈竞泽、郭煜霖在万能工匠拼搭机器人。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8pt;margin-top:0.55pt;height:38.25pt;width:186.8pt;z-index:251664384;mso-width-relative:page;mso-height-relative:page;" fillcolor="#FFFFFF [3201]" filled="t" stroked="t" coordsize="21600,21600" o:gfxdata="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X9aHfWAAAA&#10;CAEAAA8AAAAAAAAAAQAgAAAAIgAAAGRycy9kb3ducmV2LnhtbFBLAQIUABQAAAAIAIdO4kDYq+WQ&#10;WAIAALc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2E4F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陈竞泽、郭煜霖在万能工匠拼搭机器人。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2540</wp:posOffset>
                </wp:positionV>
                <wp:extent cx="2372360" cy="496570"/>
                <wp:effectExtent l="4445" t="4445" r="10795" b="69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C42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秦修诚在桌面拼搭乐高，罗景宸、邵崔钰在桌面拼搭雪花片。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05pt;margin-top:0.2pt;height:39.1pt;width:186.8pt;z-index:251660288;mso-width-relative:page;mso-height-relative:page;" fillcolor="#FFFFFF [3201]" filled="t" stroked="t" coordsize="21600,21600" o:gfxdata="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2k/PLTAAAA&#10;BQEAAA8AAAAAAAAAAQAgAAAAIgAAAGRycy9kb3ducmV2LnhtbFBLAQIUABQAAAAIAIdO4kAWODoZ&#10;WwIAALkEAAAOAAAAAAAAAAEAIAAAACI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14C42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秦修诚在桌面拼搭乐高，罗景宸、邵崔钰在桌面拼搭雪花片。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3DE4FB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2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ab/>
      </w:r>
    </w:p>
    <w:p w14:paraId="127F53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0163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3330571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25.6.10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2AC6E4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78638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★各位家长：最近气温变化无常，忽冷忽热正是各种病毒的高发季节，所以预防很重要，家长们可千万不容忽视噢!</w:t>
      </w:r>
    </w:p>
    <w:p w14:paraId="1B1EB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幼儿园里我们每天都会进行消毒和检查，班级做到勤开窗通风，也会督促宝贝们多喝水，各个卫生死角及孩子们触摸到的地方都会进行清洁消毒。请家长们在家也要关注幼儿体征，有异常情况及时和班级老师联系。</w:t>
      </w:r>
    </w:p>
    <w:p w14:paraId="621DD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请家长们关注孩子们的健康、做到：</w:t>
      </w:r>
    </w:p>
    <w:p w14:paraId="1FF0D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1、多开窗通风，儿童勤洗手，多喝温水，注意休息。</w:t>
      </w:r>
    </w:p>
    <w:p w14:paraId="4CF05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2、放学后或周末休息时尽量不要带幼儿去人多聚集场所。</w:t>
      </w:r>
    </w:p>
    <w:p w14:paraId="52CA0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3、关注孩子玩伴的健康状况。</w:t>
      </w:r>
    </w:p>
    <w:p w14:paraId="30A07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4、如出现发热、出疹、口腔疱疹等不适时，及时就诊，并请第一时间通知老师，以便我们采取措施，保护在园幼儿。</w:t>
      </w:r>
    </w:p>
    <w:p w14:paraId="73ECA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BF0EA6"/>
    <w:rsid w:val="01EF2C7B"/>
    <w:rsid w:val="02102C5A"/>
    <w:rsid w:val="02327EB0"/>
    <w:rsid w:val="02395671"/>
    <w:rsid w:val="02775FB5"/>
    <w:rsid w:val="02EB5919"/>
    <w:rsid w:val="033A2042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8A776BD"/>
    <w:rsid w:val="094A2AB1"/>
    <w:rsid w:val="0A67018F"/>
    <w:rsid w:val="0A9F76EF"/>
    <w:rsid w:val="0AA23099"/>
    <w:rsid w:val="0AEC3EEE"/>
    <w:rsid w:val="0AFF26B2"/>
    <w:rsid w:val="0B6D49E9"/>
    <w:rsid w:val="0BAC4C0D"/>
    <w:rsid w:val="0C584D1A"/>
    <w:rsid w:val="0C9C3667"/>
    <w:rsid w:val="0E160927"/>
    <w:rsid w:val="0E5F56BF"/>
    <w:rsid w:val="0FC43A45"/>
    <w:rsid w:val="10786F12"/>
    <w:rsid w:val="11F23A69"/>
    <w:rsid w:val="11F60A9F"/>
    <w:rsid w:val="11FD9232"/>
    <w:rsid w:val="12764D5E"/>
    <w:rsid w:val="13B65B4D"/>
    <w:rsid w:val="1414312C"/>
    <w:rsid w:val="14227D18"/>
    <w:rsid w:val="14265677"/>
    <w:rsid w:val="14391919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984243E"/>
    <w:rsid w:val="1B236A3C"/>
    <w:rsid w:val="1B791426"/>
    <w:rsid w:val="1CBD105D"/>
    <w:rsid w:val="1D1A3349"/>
    <w:rsid w:val="1D421050"/>
    <w:rsid w:val="1D5501B1"/>
    <w:rsid w:val="1DB85CBF"/>
    <w:rsid w:val="1DD0349B"/>
    <w:rsid w:val="1DF052E6"/>
    <w:rsid w:val="1E2B2EE3"/>
    <w:rsid w:val="1E326B18"/>
    <w:rsid w:val="1EA8249F"/>
    <w:rsid w:val="1EBD0A44"/>
    <w:rsid w:val="1F29007A"/>
    <w:rsid w:val="1F2E4FEB"/>
    <w:rsid w:val="1F3B41CE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973DD8"/>
    <w:rsid w:val="22AE5504"/>
    <w:rsid w:val="23EB4030"/>
    <w:rsid w:val="242C0C79"/>
    <w:rsid w:val="2572222E"/>
    <w:rsid w:val="25DE50BD"/>
    <w:rsid w:val="26135CCE"/>
    <w:rsid w:val="26DF596B"/>
    <w:rsid w:val="27135AA0"/>
    <w:rsid w:val="272419A5"/>
    <w:rsid w:val="276969B7"/>
    <w:rsid w:val="2781408C"/>
    <w:rsid w:val="27A1068C"/>
    <w:rsid w:val="27EFD32C"/>
    <w:rsid w:val="29C24B1A"/>
    <w:rsid w:val="2B107731"/>
    <w:rsid w:val="2B3FE990"/>
    <w:rsid w:val="2B742F19"/>
    <w:rsid w:val="2BBB0ECF"/>
    <w:rsid w:val="2CAC2060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95624"/>
    <w:rsid w:val="35FBF44D"/>
    <w:rsid w:val="361138EA"/>
    <w:rsid w:val="367B6228"/>
    <w:rsid w:val="36976A25"/>
    <w:rsid w:val="377559DC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01162D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2C72229"/>
    <w:rsid w:val="43B92F5B"/>
    <w:rsid w:val="44011548"/>
    <w:rsid w:val="44502E83"/>
    <w:rsid w:val="4455396D"/>
    <w:rsid w:val="44F72A65"/>
    <w:rsid w:val="455226EB"/>
    <w:rsid w:val="45DD11DA"/>
    <w:rsid w:val="460012F9"/>
    <w:rsid w:val="468F79D4"/>
    <w:rsid w:val="46F32A4C"/>
    <w:rsid w:val="47016E9C"/>
    <w:rsid w:val="476C7A39"/>
    <w:rsid w:val="48586F51"/>
    <w:rsid w:val="489D09BB"/>
    <w:rsid w:val="48AE001D"/>
    <w:rsid w:val="4936052D"/>
    <w:rsid w:val="49BA3E59"/>
    <w:rsid w:val="49BA6DAB"/>
    <w:rsid w:val="4A7F7389"/>
    <w:rsid w:val="4B017691"/>
    <w:rsid w:val="4B3A599A"/>
    <w:rsid w:val="4BED7803"/>
    <w:rsid w:val="4BFFE1E8"/>
    <w:rsid w:val="4C8D413E"/>
    <w:rsid w:val="4CA133E9"/>
    <w:rsid w:val="4D6B5451"/>
    <w:rsid w:val="4DB0473D"/>
    <w:rsid w:val="4DD34C16"/>
    <w:rsid w:val="4DE80E46"/>
    <w:rsid w:val="4EE518DA"/>
    <w:rsid w:val="4F5921E9"/>
    <w:rsid w:val="4F6F5E55"/>
    <w:rsid w:val="4F761909"/>
    <w:rsid w:val="4F8F602D"/>
    <w:rsid w:val="4FB72BD2"/>
    <w:rsid w:val="4FBA5EFC"/>
    <w:rsid w:val="50135872"/>
    <w:rsid w:val="5032428D"/>
    <w:rsid w:val="512753F3"/>
    <w:rsid w:val="51277B58"/>
    <w:rsid w:val="5131462A"/>
    <w:rsid w:val="513427A9"/>
    <w:rsid w:val="51410C09"/>
    <w:rsid w:val="53AE244F"/>
    <w:rsid w:val="540A50E0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7FA644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39617D"/>
    <w:rsid w:val="5F595560"/>
    <w:rsid w:val="5F947A66"/>
    <w:rsid w:val="5FA70AF5"/>
    <w:rsid w:val="5FAF0EDF"/>
    <w:rsid w:val="5FFE9047"/>
    <w:rsid w:val="5FFFBB84"/>
    <w:rsid w:val="606E4241"/>
    <w:rsid w:val="60CF0C44"/>
    <w:rsid w:val="611A10B3"/>
    <w:rsid w:val="616E73BE"/>
    <w:rsid w:val="61E459BD"/>
    <w:rsid w:val="620B141A"/>
    <w:rsid w:val="623D2AA3"/>
    <w:rsid w:val="627556DE"/>
    <w:rsid w:val="62976139"/>
    <w:rsid w:val="629D470C"/>
    <w:rsid w:val="62A13397"/>
    <w:rsid w:val="62BA05A7"/>
    <w:rsid w:val="62CC2CB5"/>
    <w:rsid w:val="64A5275E"/>
    <w:rsid w:val="65954C03"/>
    <w:rsid w:val="65B5759C"/>
    <w:rsid w:val="662D4191"/>
    <w:rsid w:val="669D38EE"/>
    <w:rsid w:val="6751163A"/>
    <w:rsid w:val="67F72D33"/>
    <w:rsid w:val="68CB6C40"/>
    <w:rsid w:val="690D615B"/>
    <w:rsid w:val="692F64ED"/>
    <w:rsid w:val="6951263B"/>
    <w:rsid w:val="6A424D5F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B53A81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1B4120E"/>
    <w:rsid w:val="723A1779"/>
    <w:rsid w:val="72473147"/>
    <w:rsid w:val="736D15CD"/>
    <w:rsid w:val="738058F0"/>
    <w:rsid w:val="73883E12"/>
    <w:rsid w:val="73C56C10"/>
    <w:rsid w:val="743B5F51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1175</Words>
  <Characters>1188</Characters>
  <Lines>1</Lines>
  <Paragraphs>1</Paragraphs>
  <TotalTime>5</TotalTime>
  <ScaleCrop>false</ScaleCrop>
  <LinksUpToDate>false</LinksUpToDate>
  <CharactersWithSpaces>1290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2025-06-10T09:07:36Z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6B9533544D8140E281B944FDCC1568BF_13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eyJoZGlkIjoiMGM1Njc4MWRmNjVlZjM5YTQ4ZDhmNjlkZmI3NTUzODkiLCJ1c2VySWQiOiI0MTIzODYxNDQifQ==</vt:lpwstr>
  </property>
</Properties>
</file>