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2025.6.6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再见幼儿园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今天1人请假，其他全部来园！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default" w:ascii="宋体" w:hAnsi="宋体" w:eastAsia="宋体" w:cs="宋体"/>
          <w:color w:val="auto"/>
          <w:sz w:val="21"/>
          <w:szCs w:val="21"/>
          <w:lang w:val="en-US"/>
        </w:rPr>
      </w:pPr>
      <w:r>
        <w:rPr>
          <w:rFonts w:hint="eastAsia"/>
          <w:b/>
          <w:bCs/>
          <w:lang w:val="en-US" w:eastAsia="zh-CN"/>
        </w:rPr>
        <w:t>二、集体活动《美术：难忘的幼儿园生活》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大班的孩子们即将毕业，告别生活了三年的幼儿园。三年的集体生活中，孩子们有许多精彩的事情，比如：家长会、毅行等。孩子们一天天的成长，从开始的不懂事到学会了自己能做的事自己做，留下了许多精彩回忆。因此，我们开展了本节活动，让孩子回忆、绘画、交流自己的成长，感受幼儿园生活的美好。</w:t>
      </w:r>
    </w:p>
    <w:p>
      <w:pPr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hint="eastAsia" w:ascii="宋体" w:hAnsi="宋体" w:eastAsia="宋体" w:cs="宋体"/>
          <w:sz w:val="21"/>
          <w:szCs w:val="21"/>
        </w:rPr>
        <w:t>回忆在幼儿园的生活往事，能连贯、清楚地讲述自己的成长故事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</w:t>
      </w:r>
      <w:bookmarkStart w:id="0" w:name="_GoBack"/>
      <w:bookmarkEnd w:id="0"/>
      <w:r>
        <w:rPr>
          <w:rFonts w:ascii="宋体" w:hAnsi="宋体" w:eastAsia="宋体" w:cs="宋体"/>
          <w:color w:val="auto"/>
          <w:sz w:val="21"/>
          <w:szCs w:val="21"/>
          <w:u w:val="single"/>
        </w:rPr>
        <w:t>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徐诺、吴文欣、魏锦宸、梁峻晰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也能够积极参与到活动中，并</w:t>
      </w:r>
      <w:r>
        <w:rPr>
          <w:rFonts w:hint="eastAsia" w:ascii="宋体" w:hAnsi="宋体" w:eastAsia="宋体" w:cs="宋体"/>
          <w:sz w:val="21"/>
          <w:szCs w:val="21"/>
        </w:rPr>
        <w:t>能用连环画的形式表现自己的成长历程。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33320" cy="1122680"/>
                  <wp:effectExtent l="0" t="0" r="5080" b="7620"/>
                  <wp:docPr id="2" name="图片 2" descr="0becafca42cf84e05482589a2671252a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becafca42cf84e05482589a2671252a_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3" name="图片 3" descr="7d5b85a1e657e2f36e7549df06830e2f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d5b85a1e657e2f36e7549df06830e2f_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用各种不同的材料也可以拼出很多不同的造型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书里有很多我们不知道的小秘密，要很仔细的观察哦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5" name="图片 5" descr="7f45a54870bb798213bdc1f36af5e5c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f45a54870bb798213bdc1f36af5e5c7_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4" name="图片 4" descr="09c359bd3097cb769401c30066047d3c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9c359bd3097cb769401c30066047d3c_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一起来涂颜色吧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加长款的小汽车很帅气呢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6" name="图片 6" descr="a5ff49727a89c73e420e3913e0e8fdd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5ff49727a89c73e420e3913e0e8fdd8_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7" name="图片 7" descr="d6f83a3c7dae89a7bb2644ead501ffaf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6f83a3c7dae89a7bb2644ead501ffaf_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小小的彩泥经过我们的小手就能变出很多造型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建构一座动物园给小动物们休息吧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8" name="图片 8" descr="f245e8b44a4169b4d8b477b8ce8b868c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245e8b44a4169b4d8b477b8ce8b868c_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9" name="图片 9" descr="fde210d6a6cfceee795c4049f75c577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de210d6a6cfceee795c4049f75c5779_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我来给你拍张毕业照吧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我们来用垃圾袋制作降落伞吧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四、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中午吃的是鹌鹑蛋炖鸡翅、黄瓜炒木耳、乌米饭、菠菜猪肝汤。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希望梁峻晰、王知霖小朋友也要加快一些速度吃饭哦。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进入午睡室后，大多数小朋友都能够尽快的躺下准备午睡，表扬大多数的小朋友都能睡着，其中张奕涵小朋友在没有睡着哦。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今天不上延时班，请大家3:35来接幼儿。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温馨提醒：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毕业典礼的节日大家也要抽空在家练起来哦！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csImhkaWQiOiJmZTY1OWIyN2VlNTNjYTgxNmUxNzY3MGQwZTYyMTJmMCIsInVzZXJDb3VudCI6Mjd9"/>
    <w:docVar w:name="KSO_WPS_MARK_KEY" w:val="f014202c-aee3-432e-a89b-15bc269073dc"/>
  </w:docVars>
  <w:rsids>
    <w:rsidRoot w:val="45502508"/>
    <w:rsid w:val="00982E35"/>
    <w:rsid w:val="08187E2A"/>
    <w:rsid w:val="11FB4600"/>
    <w:rsid w:val="146960D3"/>
    <w:rsid w:val="1DC3309B"/>
    <w:rsid w:val="263C52DB"/>
    <w:rsid w:val="28302BC2"/>
    <w:rsid w:val="28525063"/>
    <w:rsid w:val="29E0225F"/>
    <w:rsid w:val="33046C13"/>
    <w:rsid w:val="346F29B9"/>
    <w:rsid w:val="36D22CFB"/>
    <w:rsid w:val="37560DD6"/>
    <w:rsid w:val="393019AE"/>
    <w:rsid w:val="39954163"/>
    <w:rsid w:val="42964107"/>
    <w:rsid w:val="447D65EE"/>
    <w:rsid w:val="45502508"/>
    <w:rsid w:val="4D6030E8"/>
    <w:rsid w:val="4FF20B5F"/>
    <w:rsid w:val="50E92968"/>
    <w:rsid w:val="52C73AA8"/>
    <w:rsid w:val="54724893"/>
    <w:rsid w:val="57B01D84"/>
    <w:rsid w:val="5E747C12"/>
    <w:rsid w:val="5E893765"/>
    <w:rsid w:val="5F172D5B"/>
    <w:rsid w:val="5F9E3BC3"/>
    <w:rsid w:val="606D63CC"/>
    <w:rsid w:val="617A01EE"/>
    <w:rsid w:val="62F52F15"/>
    <w:rsid w:val="667B40A8"/>
    <w:rsid w:val="6A130CD7"/>
    <w:rsid w:val="6B746A64"/>
    <w:rsid w:val="6BCC38C8"/>
    <w:rsid w:val="6CEB4E17"/>
    <w:rsid w:val="6DF34F56"/>
    <w:rsid w:val="6F362F1C"/>
    <w:rsid w:val="70996B4D"/>
    <w:rsid w:val="74C313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2</Pages>
  <Words>534</Words>
  <Characters>546</Characters>
  <Lines>0</Lines>
  <Paragraphs>0</Paragraphs>
  <TotalTime>0</TotalTime>
  <ScaleCrop>false</ScaleCrop>
  <LinksUpToDate>false</LinksUpToDate>
  <CharactersWithSpaces>549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2025-06-07T14:02:16Z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087B9EEF21AF49E0A20A0130C16B6D6E_13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