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606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21155" cy="1080135"/>
            <wp:effectExtent l="0" t="0" r="4445" b="12065"/>
            <wp:docPr id="2" name="图片 2" descr="3180.jpg_wh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80.jpg_wh8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7BF4B8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今天是星期五，天气晴朗。早晨的阳光已经能让人感受到夏日的炎日，孩子们也纷纷做好防晒措施陆续进入了教室、</w:t>
      </w:r>
    </w:p>
    <w:p w14:paraId="506FAA5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今天共来园21人，1人请假。期待宝贝下周如期归来哦！</w:t>
      </w:r>
    </w:p>
    <w:p w14:paraId="71F75E5C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606_08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06_0803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606_08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06_0806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606_08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06_0805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30B8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606_08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06_0802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606_08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06_0802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3F0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C4244E5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外活动时间我们来到了前操场的皮球区。孩子们的皮球水平已经有了很大的提高。他们有的能熟练地拍球，一次性能拍到50个以上；有的玩起了传球接龙游戏，你传给我，我传给你；有的在投球，唰的一声就进入了球框……玩法各不相同，趣味却很多。</w:t>
      </w:r>
    </w:p>
    <w:p w14:paraId="46A08BA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606_08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06_0833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606_08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06_0832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606_08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06_0833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606_08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06_0832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606_08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06_0835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606_08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06_0833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8AE3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集体活动——语言：树荫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630314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树荫》是一篇科学童话故事，语言通俗，形象生动鲜明，充满生活情趣。故事中小熊可爱憨厚，由于自己的生活经验不足，一直在为能在树荫下睡个又香又甜的觉而折腾着。故事中所蕴含的自然现象给幼儿理解本故事带来了一定的挑战。</w:t>
      </w:r>
    </w:p>
    <w:p w14:paraId="6D706ED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606_09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06_0915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606_09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06_0914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606_09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06_0914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606_09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06_0915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606_09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06_0919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606_09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06_0919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2016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49AC753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到了，孩子们按照计划进入了不同的区域。建构区中增加了新的作品，雨伞、鸟巢，多种多样；美工区中的孩子游戏各不相同，有的绘画想象的城堡，有的剪纸做雨伞，有的玩泥工做夏日荷花；科探区中的孩子们在探索磁力小车的不同玩法，还在创设不一样的开车道路……孩子们玩的真开心啊。</w:t>
      </w:r>
    </w:p>
    <w:p w14:paraId="16EA3FA9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606_08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06_0817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606_08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06_0807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606_08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06_08170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606_08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06_0817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606_09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06_0954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606_09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06_0957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CF9BAA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379A4C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CB25A0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13497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998BB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35ACD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D882C2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1A9A5E42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IMG_20250606_11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606_1120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50606_11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606_112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606_11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06_1120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8086F3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1.今天是星期五，我们不开展延时班活动，请接送的家长于3:35准时接孩子回家哦！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87576"/>
    <w:rsid w:val="00FD21B2"/>
    <w:rsid w:val="00FE43F6"/>
    <w:rsid w:val="014A72EE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DC330F1"/>
    <w:rsid w:val="1E7A40B0"/>
    <w:rsid w:val="1E8C6387"/>
    <w:rsid w:val="1EF22D41"/>
    <w:rsid w:val="1F18274B"/>
    <w:rsid w:val="1FB346F7"/>
    <w:rsid w:val="203929BB"/>
    <w:rsid w:val="2065239C"/>
    <w:rsid w:val="206936D5"/>
    <w:rsid w:val="212A3E07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891578"/>
    <w:rsid w:val="259F0749"/>
    <w:rsid w:val="25B82EE2"/>
    <w:rsid w:val="25BC2745"/>
    <w:rsid w:val="261845B3"/>
    <w:rsid w:val="263421B5"/>
    <w:rsid w:val="278D7F07"/>
    <w:rsid w:val="27BB1AA0"/>
    <w:rsid w:val="27CF059B"/>
    <w:rsid w:val="27EFD32C"/>
    <w:rsid w:val="28150D97"/>
    <w:rsid w:val="281C3933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BDC48CD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823AAC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3820B1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13E4177"/>
    <w:rsid w:val="61537BBA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FA76D7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775EA3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778</Words>
  <Characters>811</Characters>
  <Lines>8</Lines>
  <Paragraphs>2</Paragraphs>
  <TotalTime>1</TotalTime>
  <ScaleCrop>false</ScaleCrop>
  <LinksUpToDate>false</LinksUpToDate>
  <CharactersWithSpaces>842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2025-06-06T04:17:03Z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