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6.6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五 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晴</w:t>
      </w:r>
    </w:p>
    <w:p w14:paraId="1E29C51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陈吕安冉、杨奕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395366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66B2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24CB76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" name="图片 1" descr="/Users/zhongguadexiaochenchen/Desktop/公务员/IMG_7213.JPGIMG_7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7213.JPGIMG_72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FF46A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2" name="图片 2" descr="/Users/zhongguadexiaochenchen/Desktop/公务员/IMG_7215.JPGIMG_7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7215.JPGIMG_72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127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60047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挖沙真快乐</w:t>
            </w:r>
          </w:p>
        </w:tc>
        <w:tc>
          <w:tcPr>
            <w:tcW w:w="4757" w:type="dxa"/>
          </w:tcPr>
          <w:p w14:paraId="1908BC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我笑的真开心</w:t>
            </w:r>
          </w:p>
        </w:tc>
      </w:tr>
      <w:tr w14:paraId="43F72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6E6A91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Users/zhongguadexiaochenchen/Desktop/公务员/IMG_7216.JPGIMG_7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7216.JPGIMG_72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2CA75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5" name="图片 5" descr="/Users/zhongguadexiaochenchen/Desktop/公务员/IMG_7218.JPGIMG_7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7218.JPGIMG_72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86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32DDAE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今天我坐在后面啦</w:t>
            </w:r>
          </w:p>
        </w:tc>
        <w:tc>
          <w:tcPr>
            <w:tcW w:w="4757" w:type="dxa"/>
          </w:tcPr>
          <w:p w14:paraId="0AD7EE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好多小朋友一起啊</w:t>
            </w:r>
          </w:p>
        </w:tc>
      </w:tr>
      <w:tr w14:paraId="4C656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3135D8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6" name="图片 6" descr="/Users/zhongguadexiaochenchen/Desktop/公务员/IMG_7219.JPGIMG_7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7219.JPGIMG_72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DFBA2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Users/zhongguadexiaochenchen/Desktop/公务员/IMG_7234.JPGIMG_7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ongguadexiaochenchen/Desktop/公务员/IMG_7234.JPGIMG_72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229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5B6FF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洛希今天带着我</w:t>
            </w:r>
          </w:p>
        </w:tc>
        <w:tc>
          <w:tcPr>
            <w:tcW w:w="4757" w:type="dxa"/>
          </w:tcPr>
          <w:p w14:paraId="77B638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我们在准备玩小山</w:t>
            </w:r>
          </w:p>
        </w:tc>
      </w:tr>
    </w:tbl>
    <w:p w14:paraId="5355D54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38"/>
      </w:tblGrid>
      <w:tr w14:paraId="0A707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7" w:hRule="atLeast"/>
          <w:jc w:val="center"/>
        </w:trPr>
        <w:tc>
          <w:tcPr>
            <w:tcW w:w="477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7240.JPGIMG_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7240.JPGIMG_72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Users/zhongguadexiaochenchen/Desktop/公务员/IMG_7241.JPGIMG_7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zhongguadexiaochenchen/Desktop/公务员/IMG_7241.JPGIMG_72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在万能工匠搭旋转大炮</w:t>
            </w:r>
          </w:p>
        </w:tc>
        <w:tc>
          <w:tcPr>
            <w:tcW w:w="473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乐高搭出了小恐龙</w:t>
            </w:r>
          </w:p>
        </w:tc>
      </w:tr>
      <w:tr w14:paraId="77892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7242.JPGIMG_7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7242.JPGIMG_72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1" name="图片 11" descr="/Users/zhongguadexiaochenchen/Desktop/公务员/IMG_7243.JPGIMG_7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ongguadexiaochenchen/Desktop/公务员/IMG_7243.JPGIMG_72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在益智区动手动脑</w:t>
            </w:r>
          </w:p>
        </w:tc>
        <w:tc>
          <w:tcPr>
            <w:tcW w:w="4738" w:type="dxa"/>
          </w:tcPr>
          <w:p w14:paraId="4EC56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我们几个人在一起做粘土作品</w:t>
            </w:r>
          </w:p>
        </w:tc>
      </w:tr>
      <w:tr w14:paraId="52FCD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700A6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8" name="图片 8" descr="/private/var/folders/y8/8lr6vzmx0gdcy8w62lhqtjy80000gn/T/com.kingsoft.wpsoffice.mac/picturecompress_2025060615582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private/var/folders/y8/8lr6vzmx0gdcy8w62lhqtjy80000gn/T/com.kingsoft.wpsoffice.mac/picturecompress_2025060615582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05B69F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9" name="图片 9" descr="/private/var/folders/y8/8lr6vzmx0gdcy8w62lhqtjy80000gn/T/com.kingsoft.wpsoffice.mac/picturecompress_202506061601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private/var/folders/y8/8lr6vzmx0gdcy8w62lhqtjy80000gn/T/com.kingsoft.wpsoffice.mac/picturecompress_202506061601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2AE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0038A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面馆营业了</w:t>
            </w:r>
          </w:p>
        </w:tc>
        <w:tc>
          <w:tcPr>
            <w:tcW w:w="4738" w:type="dxa"/>
          </w:tcPr>
          <w:p w14:paraId="232D8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在自然拼搭区做美食</w:t>
            </w:r>
          </w:p>
        </w:tc>
      </w:tr>
    </w:tbl>
    <w:p w14:paraId="00FD79B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三、集体活动  数学——图形身份证</w:t>
      </w:r>
    </w:p>
    <w:p w14:paraId="6BCC5F84">
      <w:pPr>
        <w:spacing w:line="360" w:lineRule="exact"/>
        <w:ind w:firstLine="413" w:firstLineChars="197"/>
        <w:rPr>
          <w:rFonts w:hint="eastAsia" w:ascii="宋体" w:hAnsi="宋体" w:cs="宋体"/>
          <w:szCs w:val="21"/>
        </w:rPr>
      </w:pPr>
      <w:r>
        <w:rPr>
          <w:rFonts w:hint="eastAsia" w:ascii="宋体" w:hAnsi="宋体"/>
          <w:szCs w:val="21"/>
        </w:rPr>
        <w:t>这是一节感知图形基本特征的数学活动。特征是一个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"https://baike.so.com/doc/6909348-7131205.html" \t "https://baike.so.com/doc/_blank"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客体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或一组客体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"https://baike.so.com/doc/4304602-4508416.html" \t "https://baike.so.com/doc/_blank"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特性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的抽象结果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用来描述概念。</w:t>
      </w:r>
      <w:r>
        <w:rPr>
          <w:rFonts w:hint="eastAsia" w:ascii="宋体" w:hAnsi="宋体"/>
          <w:szCs w:val="21"/>
        </w:rPr>
        <w:t>图形特征主要包括形状、颜色、大小等，本次活动通过给图形做身份证的游戏形式让幼儿在观察和比较中，发现其特征，并能用相应的符号</w:t>
      </w:r>
      <w:r>
        <w:rPr>
          <w:rFonts w:hint="eastAsia" w:ascii="宋体" w:hAnsi="宋体"/>
          <w:color w:val="auto"/>
          <w:szCs w:val="21"/>
        </w:rPr>
        <w:t>标记</w:t>
      </w:r>
      <w:r>
        <w:rPr>
          <w:rFonts w:hint="eastAsia" w:ascii="宋体" w:hAnsi="宋体"/>
          <w:szCs w:val="21"/>
        </w:rPr>
        <w:t>来记录。</w:t>
      </w:r>
    </w:p>
    <w:p w14:paraId="7AC1AB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color w:val="FF0000"/>
          <w:sz w:val="40"/>
          <w:szCs w:val="40"/>
          <w:vertAlign w:val="baseline"/>
          <w:lang w:val="en-US" w:eastAsia="zh-CN"/>
        </w:rPr>
      </w:pPr>
      <w:r>
        <w:rPr>
          <w:rFonts w:hint="eastAsia" w:ascii="宋体" w:hAnsi="宋体" w:cs="宋体"/>
          <w:color w:val="FF0000"/>
          <w:sz w:val="40"/>
          <w:szCs w:val="40"/>
          <w:vertAlign w:val="baseline"/>
          <w:lang w:val="en-US" w:eastAsia="zh-CN"/>
        </w:rPr>
        <w:t xml:space="preserve">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57"/>
        <w:gridCol w:w="4757"/>
      </w:tblGrid>
      <w:tr w14:paraId="28FB7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0756A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FF0000"/>
                <w:sz w:val="40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color w:val="FF0000"/>
                <w:sz w:val="40"/>
                <w:szCs w:val="40"/>
                <w:vertAlign w:val="baseline"/>
                <w:lang w:val="en-US" w:eastAsia="zh-CN"/>
              </w:rPr>
              <w:drawing>
                <wp:inline distT="0" distB="0" distL="114300" distR="114300">
                  <wp:extent cx="2871470" cy="2153920"/>
                  <wp:effectExtent l="0" t="0" r="24130" b="5080"/>
                  <wp:docPr id="10" name="图片 10" descr="IMG_7254(20250606-1607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254(20250606-160756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4E70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FF0000"/>
                <w:sz w:val="40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color w:val="FF0000"/>
                <w:sz w:val="40"/>
                <w:szCs w:val="40"/>
                <w:vertAlign w:val="baseline"/>
                <w:lang w:val="en-US" w:eastAsia="zh-CN"/>
              </w:rPr>
              <w:drawing>
                <wp:inline distT="0" distB="0" distL="114300" distR="114300">
                  <wp:extent cx="2871470" cy="2153920"/>
                  <wp:effectExtent l="0" t="0" r="24130" b="5080"/>
                  <wp:docPr id="12" name="图片 12" descr="IMG_7255(20250606-1608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255(20250606-160800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C1B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22842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FF0000"/>
                <w:sz w:val="40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color w:val="FF0000"/>
                <w:sz w:val="40"/>
                <w:szCs w:val="40"/>
                <w:vertAlign w:val="baseline"/>
                <w:lang w:val="en-US" w:eastAsia="zh-CN"/>
              </w:rPr>
              <w:drawing>
                <wp:inline distT="0" distB="0" distL="114300" distR="114300">
                  <wp:extent cx="2871470" cy="2153920"/>
                  <wp:effectExtent l="0" t="0" r="24130" b="5080"/>
                  <wp:docPr id="13" name="图片 13" descr="IMG_7256(20250606-1608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256(20250606-160803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7EA53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FF0000"/>
                <w:sz w:val="40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color w:val="FF0000"/>
                <w:sz w:val="40"/>
                <w:szCs w:val="40"/>
                <w:vertAlign w:val="baseline"/>
                <w:lang w:val="en-US" w:eastAsia="zh-CN"/>
              </w:rPr>
              <w:drawing>
                <wp:inline distT="0" distB="0" distL="114300" distR="114300">
                  <wp:extent cx="2871470" cy="2153920"/>
                  <wp:effectExtent l="0" t="0" r="24130" b="5080"/>
                  <wp:docPr id="14" name="图片 14" descr="IMG_7257(20250606-16080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257(20250606-160808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155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</w:pPr>
      <w:r>
        <w:rPr>
          <w:rFonts w:hint="eastAsia"/>
          <w:b/>
          <w:bCs/>
          <w:lang w:val="en-US" w:eastAsia="zh-CN"/>
        </w:rPr>
        <w:t>四、今日食谱</w:t>
      </w:r>
    </w:p>
    <w:p w14:paraId="26FCEE12">
      <w:pPr>
        <w:spacing w:line="240" w:lineRule="auto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90695" cy="3587750"/>
            <wp:effectExtent l="0" t="0" r="1905" b="19050"/>
            <wp:docPr id="3" name="图片 3" descr="b9751170-5488-4b4a-b4e1-4a3820cd1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751170-5488-4b4a-b4e1-4a3820cd1da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E7077"/>
    <w:multiLevelType w:val="singleLevel"/>
    <w:tmpl w:val="FF2E70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EAD2304"/>
    <w:rsid w:val="6F29588D"/>
    <w:rsid w:val="6F7FA30C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BC87AF8E"/>
    <w:rsid w:val="BFFA49A3"/>
    <w:rsid w:val="EBDE79B7"/>
    <w:rsid w:val="EEFF08C4"/>
    <w:rsid w:val="F2684E3E"/>
    <w:rsid w:val="F7B203AE"/>
    <w:rsid w:val="F7FAB0A8"/>
    <w:rsid w:val="FED9A562"/>
    <w:rsid w:val="FFF9B16E"/>
    <w:rsid w:val="FFFB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20.pn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3</TotalTime>
  <ScaleCrop>false</ScaleCrop>
  <LinksUpToDate>false</LinksUpToDate>
  <CharactersWithSpaces>759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2021-09-21T08:01:00Z</dcterms:created>
  <dc:creator>Moent</dc:creator>
  <cp:lastModifiedBy>€h乐另一种乐_C</cp:lastModifiedBy>
  <cp:lastPrinted>2023-04-26T07:59:00Z</cp:lastPrinted>
  <dcterms:modified xsi:type="dcterms:W3CDTF">2025-06-06T16:20:27Z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015BC0041E54BEE9CBA442685EEFBE63_43</vt:lpwstr>
  </property>
</Properties>
</file>