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6.4 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三 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 晴</w:t>
      </w:r>
    </w:p>
    <w:p w14:paraId="1E29C51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陈铮、杨奕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395366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466B2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24CB76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" name="图片 1" descr="/Users/zhongguadexiaochenchen/Desktop/公务员/IMG_7121.JPGIMG_7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7121.JPGIMG_71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FF46A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2" name="图片 2" descr="/Users/zhongguadexiaochenchen/Desktop/公务员/IMG_7122.JPGIMG_7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7122.JPGIMG_71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127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60047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我在奔跑着</w:t>
            </w:r>
          </w:p>
        </w:tc>
        <w:tc>
          <w:tcPr>
            <w:tcW w:w="4757" w:type="dxa"/>
          </w:tcPr>
          <w:p w14:paraId="1908BC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在户外聊天特别开心</w:t>
            </w:r>
          </w:p>
        </w:tc>
      </w:tr>
      <w:tr w14:paraId="43F72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6E6A91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4" name="图片 4" descr="/Users/zhongguadexiaochenchen/Desktop/公务员/IMG_7128.JPGIMG_7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7128.JPGIMG_71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2CA75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5" name="图片 5" descr="/Users/zhongguadexiaochenchen/Desktop/公务员/IMG_7129.JPGIMG_7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7129.JPGIMG_71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D86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32DDAE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我和小朋友来玩对战游戏</w:t>
            </w:r>
          </w:p>
        </w:tc>
        <w:tc>
          <w:tcPr>
            <w:tcW w:w="4757" w:type="dxa"/>
          </w:tcPr>
          <w:p w14:paraId="0AD7EE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到处看看可以玩什么游戏</w:t>
            </w:r>
          </w:p>
        </w:tc>
      </w:tr>
      <w:tr w14:paraId="4C656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3135D8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6" name="图片 6" descr="/Users/zhongguadexiaochenchen/Desktop/公务员/IMG_7130.JPGIMG_7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7130.JPGIMG_71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DFBA2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7" name="图片 7" descr="/Users/zhongguadexiaochenchen/Desktop/公务员/IMG_7123.JPGIMG_7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zhongguadexiaochenchen/Desktop/公务员/IMG_7123.JPGIMG_71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229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5B6FF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今天在挖沙区做城堡</w:t>
            </w:r>
          </w:p>
        </w:tc>
        <w:tc>
          <w:tcPr>
            <w:tcW w:w="4757" w:type="dxa"/>
          </w:tcPr>
          <w:p w14:paraId="77B638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  <w:t>我坐在小朋友的车后面</w:t>
            </w:r>
          </w:p>
        </w:tc>
      </w:tr>
    </w:tbl>
    <w:p w14:paraId="5355D54C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38"/>
      </w:tblGrid>
      <w:tr w14:paraId="0A707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7" w:hRule="atLeast"/>
          <w:jc w:val="center"/>
        </w:trPr>
        <w:tc>
          <w:tcPr>
            <w:tcW w:w="477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7154.JPGIMG_7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7154.JPGIMG_71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6" name="图片 16" descr="/Users/zhongguadexiaochenchen/Desktop/公务员/IMG_7155.JPGIMG_7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zhongguadexiaochenchen/Desktop/公务员/IMG_7155.JPGIMG_71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在图书区认真阅读</w:t>
            </w:r>
          </w:p>
        </w:tc>
        <w:tc>
          <w:tcPr>
            <w:tcW w:w="473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我在观察蚕宝宝</w:t>
            </w:r>
          </w:p>
        </w:tc>
      </w:tr>
      <w:tr w14:paraId="77892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7156.JPGIMG_7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7156.JPGIMG_71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1" name="图片 11" descr="/private/var/folders/y8/8lr6vzmx0gdcy8w62lhqtjy80000gn/T/com.kingsoft.wpsoffice.mac/picturecompress_2025060313140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private/var/folders/y8/8lr6vzmx0gdcy8w62lhqtjy80000gn/T/com.kingsoft.wpsoffice.mac/picturecompress_2025060313140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我在美工区用彩泥做恐龙</w:t>
            </w:r>
          </w:p>
        </w:tc>
        <w:tc>
          <w:tcPr>
            <w:tcW w:w="4738" w:type="dxa"/>
          </w:tcPr>
          <w:p w14:paraId="4EC56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今天在益智区游戏</w:t>
            </w:r>
          </w:p>
        </w:tc>
      </w:tr>
    </w:tbl>
    <w:p w14:paraId="00FD79B1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三、集体活动音乐——夏天的雷雨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581A3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514" w:type="dxa"/>
          </w:tcPr>
          <w:p w14:paraId="10BB7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10" w:firstLineChars="100"/>
              <w:textAlignment w:val="auto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lang w:val="zh-CN"/>
              </w:rPr>
              <w:t>这是一节歌唱类的音乐活动。《夏天的雷雨》是一首二四拍的歌曲，歌曲由两个乐段组成，每个乐段有四个乐句，结构规整，朗朗上口。歌词采用谜语的形式表现，调动了孩子的积极性，大切分节奏的反复使用增添了歌曲活泼欢快的情趣。本次活动的</w:t>
            </w:r>
            <w:r>
              <w:rPr>
                <w:rFonts w:hint="eastAsia" w:ascii="宋体" w:hAnsi="宋体"/>
                <w:szCs w:val="21"/>
              </w:rPr>
              <w:t>重点是引导</w:t>
            </w:r>
            <w:r>
              <w:rPr>
                <w:rFonts w:ascii="宋体" w:hAnsi="宋体"/>
                <w:szCs w:val="21"/>
              </w:rPr>
              <w:t>幼儿有表情的演唱</w:t>
            </w:r>
            <w:r>
              <w:rPr>
                <w:rFonts w:hint="eastAsia" w:ascii="宋体" w:hAnsi="宋体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吐字清楚、节奏正确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 w14:paraId="12F64C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312EF9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800" w:firstLineChars="200"/>
        <w:textAlignment w:val="auto"/>
        <w:rPr>
          <w:rFonts w:hint="eastAsia" w:ascii="宋体" w:hAnsi="宋体" w:cs="宋体"/>
          <w:color w:val="FF0000"/>
          <w:sz w:val="40"/>
          <w:szCs w:val="40"/>
          <w:vertAlign w:val="baseline"/>
          <w:lang w:val="en-US" w:eastAsia="zh-CN"/>
        </w:rPr>
      </w:pPr>
    </w:p>
    <w:p w14:paraId="319E4A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800" w:firstLineChars="200"/>
        <w:textAlignment w:val="auto"/>
        <w:rPr>
          <w:rFonts w:hint="default" w:ascii="宋体" w:hAnsi="宋体" w:eastAsia="宋体" w:cs="宋体"/>
          <w:color w:val="FF0000"/>
          <w:sz w:val="28"/>
          <w:szCs w:val="28"/>
          <w:vertAlign w:val="baseline"/>
          <w:lang w:val="en-US" w:eastAsia="zh-C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eastAsia" w:ascii="宋体" w:hAnsi="宋体" w:cs="宋体"/>
          <w:color w:val="FF0000"/>
          <w:sz w:val="40"/>
          <w:szCs w:val="40"/>
          <w:vertAlign w:val="baseline"/>
          <w:lang w:val="en-US" w:eastAsia="zh-CN"/>
        </w:rPr>
        <w:t>❤：</w:t>
      </w:r>
      <w:r>
        <w:rPr>
          <w:rFonts w:hint="eastAsia" w:ascii="宋体" w:hAnsi="宋体" w:cs="宋体"/>
          <w:color w:val="FF0000"/>
          <w:sz w:val="28"/>
          <w:szCs w:val="28"/>
          <w:vertAlign w:val="baseline"/>
          <w:lang w:val="en-US" w:eastAsia="zh-C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视频已传群相册️</w:t>
      </w:r>
    </w:p>
    <w:p w14:paraId="6D4D0D3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  <w14:textFill>
            <w14:gradFill>
              <w14:gsLst>
                <w14:gs w14:pos="50000">
                  <w14:schemeClr w14:val="tx1"/>
                </w14:gs>
                <w14:gs w14:pos="0">
                  <w14:schemeClr w14:val="tx1">
                    <w14:lumMod w14:val="25000"/>
                    <w14:lumOff w14:val="75000"/>
                  </w14:schemeClr>
                </w14:gs>
                <w14:gs w14:pos="100000">
                  <w14:schemeClr w14:val="tx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26B155B3">
      <w:pPr>
        <w:spacing w:line="240" w:lineRule="auto"/>
        <w:ind w:firstLine="420" w:firstLineChars="200"/>
        <w:jc w:val="left"/>
      </w:pPr>
    </w:p>
    <w:p w14:paraId="26FCEE12">
      <w:pPr>
        <w:spacing w:line="240" w:lineRule="auto"/>
        <w:ind w:firstLine="420" w:firstLineChars="200"/>
        <w:jc w:val="left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50180" cy="4389120"/>
            <wp:effectExtent l="0" t="0" r="7620" b="5080"/>
            <wp:docPr id="3" name="图片 3" descr="b9751170-5488-4b4a-b4e1-4a3820cd1d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751170-5488-4b4a-b4e1-4a3820cd1da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2E7077"/>
    <w:multiLevelType w:val="singleLevel"/>
    <w:tmpl w:val="FF2E707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7FA30C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BC87AF8E"/>
    <w:rsid w:val="BFFA49A3"/>
    <w:rsid w:val="EBDE79B7"/>
    <w:rsid w:val="EEFF08C4"/>
    <w:rsid w:val="F2684E3E"/>
    <w:rsid w:val="F7B203AE"/>
    <w:rsid w:val="F7FAB0A8"/>
    <w:rsid w:val="FED9A562"/>
    <w:rsid w:val="FFF9B16E"/>
    <w:rsid w:val="FFFB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4.pn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6</TotalTime>
  <ScaleCrop>false</ScaleCrop>
  <LinksUpToDate>false</LinksUpToDate>
  <CharactersWithSpaces>759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2021-09-21T00:01:00Z</dcterms:created>
  <dc:creator>Moent</dc:creator>
  <cp:lastModifiedBy>€h乐另一种乐_C</cp:lastModifiedBy>
  <cp:lastPrinted>2023-04-25T23:59:00Z</cp:lastPrinted>
  <dcterms:modified xsi:type="dcterms:W3CDTF">2025-06-05T16:28:58Z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A7433E7518DC91324A55416896562A4D_43</vt:lpwstr>
  </property>
</Properties>
</file>