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今天我们共20人来园，2人请假。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马筱萌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、李宇航、冯逸凡、赵天睿、郭慕芸，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能有序签到、摆放水杯。萌萌从家里带自己用制作的小鸟，一边走在来教室的路上，一边与身边的小朋友分享着自己制作的过程。</w:t>
      </w:r>
    </w:p>
    <w:tbl>
      <w:tblPr>
        <w:tblStyle w:val="10"/>
        <w:tblW w:w="103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1"/>
        <w:gridCol w:w="3461"/>
        <w:gridCol w:w="3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89" w:hRule="atLeast"/>
        </w:trPr>
        <w:tc>
          <w:tcPr>
            <w:tcW w:w="368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258060" cy="1710690"/>
                  <wp:effectExtent l="0" t="0" r="2540" b="16510"/>
                  <wp:docPr id="15" name="图片 15" descr="e3019bcac87c7b9a653777300e893a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3019bcac87c7b9a653777300e893a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194560" cy="1645920"/>
                  <wp:effectExtent l="0" t="0" r="15240" b="5080"/>
                  <wp:docPr id="16" name="图片 16" descr="51819502dca278027ed5733ec8a0c4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1819502dca278027ed5733ec8a0c42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48180" cy="1690370"/>
                  <wp:effectExtent l="0" t="0" r="7620" b="11430"/>
                  <wp:docPr id="17" name="图片 17" descr="da9bc3bc32d8950b33379e057457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a9bc3bc32d8950b33379e05745716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Spec="center" w:tblpY="199"/>
        <w:tblOverlap w:val="never"/>
        <w:tblW w:w="10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81" w:hRule="atLeast"/>
          <w:jc w:val="center"/>
        </w:trPr>
        <w:tc>
          <w:tcPr>
            <w:tcW w:w="341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8" name="图片 18" descr="7a6b36181b1dc22a39b1446c8c847d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a6b36181b1dc22a39b1446c8c847da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9" name="图片 19" descr="c48019ca7edce04bc4dbd665b3aa88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48019ca7edce04bc4dbd665b3aa88a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0" name="图片 20" descr="6a0bcedef867b54c4bb054885ea807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a0bcedef867b54c4bb054885ea807e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今天户外活动我们在中操场进行沙包对垒活动，孩子们自己选择投掷沙包的方法，有些小朋友还想到了新的玩法，将沙包顶在头上。他们是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顾宇浩、许晨依、朱圣庆、鞠奕鸿、李宇航、郭慕芸、沈旭、施咏欣、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杨子熠。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Spec="center" w:tblpY="199"/>
        <w:tblOverlap w:val="never"/>
        <w:tblW w:w="10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81" w:hRule="atLeast"/>
          <w:jc w:val="center"/>
        </w:trPr>
        <w:tc>
          <w:tcPr>
            <w:tcW w:w="341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4" name="图片 24" descr="f79e57b76b5f0ba217ed14deae1e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79e57b76b5f0ba217ed14deae1e30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5" name="图片 25" descr="cb4be56a9101c971016568d87b2f82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b4be56a9101c971016568d87b2f82b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6" name="图片 26" descr="1cac319cccd3d3c813ba5b0baa9a63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cac319cccd3d3c813ba5b0baa9a63c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81" w:hRule="atLeast"/>
          <w:jc w:val="center"/>
        </w:trPr>
        <w:tc>
          <w:tcPr>
            <w:tcW w:w="341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7" name="图片 27" descr="c85d02b11d09e3f41511c0d5ac756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85d02b11d09e3f41511c0d5ac7568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8" name="图片 28" descr="61a06f9f11292290b967c1818b2f2a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1a06f9f11292290b967c1818b2f2aa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9" name="图片 29" descr="6d6dd54f6f3dd30befafc836095fd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d6dd54f6f3dd30befafc836095fdbe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jc w:val="lef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在今天的区域游戏中我们小朋友都能根据自己选择的区域，进行游戏。孩子们能够区分好什么时进区牌，什么是选区牌，按照自己的计划进行游戏。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35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语言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手指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兄弟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。</w:t>
      </w:r>
      <w:r>
        <w:rPr>
          <w:rFonts w:hint="eastAsia" w:ascii="宋体" w:hAnsi="宋体" w:eastAsia="宋体" w:cs="宋体"/>
          <w:kern w:val="0"/>
        </w:rPr>
        <w:t>《手指五兄弟》是一则情节生动有趣、蕴涵教育意义的故事，故事中赋予了五根手指生命，能激发起幼儿学习的兴趣。通过五根手指之间的对话争吵，孩子们了解了手指的作用，懂得了</w:t>
      </w:r>
      <w:r>
        <w:rPr>
          <w:rFonts w:hint="eastAsia" w:ascii="宋体" w:hAnsi="宋体" w:eastAsia="宋体" w:cs="宋体"/>
          <w:color w:val="000000"/>
          <w:kern w:val="0"/>
        </w:rPr>
        <w:t>只有团结合作，才能做好一件事情的道理。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王韵涵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韩泽霖、马筱萌、徐佑恒、赵天睿、南羽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szCs w:val="21"/>
        </w:rPr>
        <w:t>理解故事内容，懂得只有团结合作，才能做好一件事情的道理。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89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30"/>
        <w:gridCol w:w="857"/>
        <w:gridCol w:w="1322"/>
        <w:gridCol w:w="929"/>
      </w:tblGrid>
      <w:tr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506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322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322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吃得慢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不吃虾滑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注意桌面整洁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CN" w:bidi="ar-SA"/>
              </w:rPr>
              <w:t>吃得慢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还有5位小朋友的快乐家园没有带来，请记得带来。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春天是病毒多发季节请家长在家注意孩子的个人卫生，养成饭前便后洗手的好习惯。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7FDBCF"/>
    <w:rsid w:val="1AE8027C"/>
    <w:rsid w:val="1C11478D"/>
    <w:rsid w:val="1C2213A3"/>
    <w:rsid w:val="1D1B4DD6"/>
    <w:rsid w:val="1EF22D41"/>
    <w:rsid w:val="1FBF3BF4"/>
    <w:rsid w:val="206936D5"/>
    <w:rsid w:val="214E09D6"/>
    <w:rsid w:val="2164721B"/>
    <w:rsid w:val="21CB6D00"/>
    <w:rsid w:val="21FD7975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1F737F6"/>
    <w:rsid w:val="33296E30"/>
    <w:rsid w:val="343A1118"/>
    <w:rsid w:val="346C3E22"/>
    <w:rsid w:val="347F11A8"/>
    <w:rsid w:val="35FBF44D"/>
    <w:rsid w:val="35FD658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DE87B0"/>
    <w:rsid w:val="3BFB583D"/>
    <w:rsid w:val="3BFF5DEB"/>
    <w:rsid w:val="3CF3187E"/>
    <w:rsid w:val="3CF4B9CC"/>
    <w:rsid w:val="3D1241F0"/>
    <w:rsid w:val="3D1FED29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D6E0D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DFD3AEA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7344A6"/>
    <w:rsid w:val="5A9039BA"/>
    <w:rsid w:val="5AA853CF"/>
    <w:rsid w:val="5ACC7A5C"/>
    <w:rsid w:val="5BFEBA0E"/>
    <w:rsid w:val="5BFF8C58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3D1F263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BF2D21"/>
    <w:rsid w:val="6FCA65BB"/>
    <w:rsid w:val="6FDCE4EF"/>
    <w:rsid w:val="6FEB6CF5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17EE97"/>
    <w:rsid w:val="75B34EBC"/>
    <w:rsid w:val="76291FEB"/>
    <w:rsid w:val="767D34EE"/>
    <w:rsid w:val="76DF074B"/>
    <w:rsid w:val="76EF392B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EDA572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5996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BA337"/>
    <w:rsid w:val="7FFD0D78"/>
    <w:rsid w:val="7FFE0D3E"/>
    <w:rsid w:val="94DBC1DD"/>
    <w:rsid w:val="96FDC774"/>
    <w:rsid w:val="9AF671F1"/>
    <w:rsid w:val="9BBAC640"/>
    <w:rsid w:val="9BEFF5AE"/>
    <w:rsid w:val="9EF3B351"/>
    <w:rsid w:val="A79101DA"/>
    <w:rsid w:val="AD9EBEE4"/>
    <w:rsid w:val="B36F2BB5"/>
    <w:rsid w:val="B3EF379F"/>
    <w:rsid w:val="B4EF2A72"/>
    <w:rsid w:val="B8F614FC"/>
    <w:rsid w:val="B9C9F2CA"/>
    <w:rsid w:val="BB5783E3"/>
    <w:rsid w:val="BB5F9404"/>
    <w:rsid w:val="BBFE3818"/>
    <w:rsid w:val="BC6F5B28"/>
    <w:rsid w:val="BCFE030E"/>
    <w:rsid w:val="BD9E3D7C"/>
    <w:rsid w:val="BFEF7567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9F895A"/>
    <w:rsid w:val="DFD50F81"/>
    <w:rsid w:val="DFDDB07B"/>
    <w:rsid w:val="DFFFD0BB"/>
    <w:rsid w:val="E7F9A5FD"/>
    <w:rsid w:val="E9DBDAEC"/>
    <w:rsid w:val="E9F358C4"/>
    <w:rsid w:val="E9FBD9FE"/>
    <w:rsid w:val="EA396856"/>
    <w:rsid w:val="EBC2CD98"/>
    <w:rsid w:val="EBEBA16B"/>
    <w:rsid w:val="ECFFC907"/>
    <w:rsid w:val="ED3E179E"/>
    <w:rsid w:val="EDBB180B"/>
    <w:rsid w:val="EE2D43BF"/>
    <w:rsid w:val="EE75F72E"/>
    <w:rsid w:val="EE7FB124"/>
    <w:rsid w:val="EEF7E819"/>
    <w:rsid w:val="EFD960BC"/>
    <w:rsid w:val="F367F84A"/>
    <w:rsid w:val="F3CF0DB1"/>
    <w:rsid w:val="F4EF9613"/>
    <w:rsid w:val="F7213FA3"/>
    <w:rsid w:val="F757620A"/>
    <w:rsid w:val="F76B51C3"/>
    <w:rsid w:val="F77FE7EE"/>
    <w:rsid w:val="F7AF4F20"/>
    <w:rsid w:val="F7BFB0CD"/>
    <w:rsid w:val="F7DB2345"/>
    <w:rsid w:val="F7E42786"/>
    <w:rsid w:val="F7FC2152"/>
    <w:rsid w:val="F8F7223D"/>
    <w:rsid w:val="F99FBCF6"/>
    <w:rsid w:val="FAEA1B89"/>
    <w:rsid w:val="FAFC2ED5"/>
    <w:rsid w:val="FBB79769"/>
    <w:rsid w:val="FBC31ABB"/>
    <w:rsid w:val="FBEDD189"/>
    <w:rsid w:val="FBFCC729"/>
    <w:rsid w:val="FC79CB9D"/>
    <w:rsid w:val="FCA9F2E6"/>
    <w:rsid w:val="FD768A22"/>
    <w:rsid w:val="FD7EA79E"/>
    <w:rsid w:val="FDAF8B27"/>
    <w:rsid w:val="FDDFC22F"/>
    <w:rsid w:val="FDEF6B32"/>
    <w:rsid w:val="FDFB2B31"/>
    <w:rsid w:val="FDFF5E44"/>
    <w:rsid w:val="FE751621"/>
    <w:rsid w:val="FEEF0572"/>
    <w:rsid w:val="FEFD0C6D"/>
    <w:rsid w:val="FEFFD42C"/>
    <w:rsid w:val="FF2FB26B"/>
    <w:rsid w:val="FF3795D9"/>
    <w:rsid w:val="FF47FF52"/>
    <w:rsid w:val="FF9D7C39"/>
    <w:rsid w:val="FFA74C52"/>
    <w:rsid w:val="FFB287E9"/>
    <w:rsid w:val="FFBF6ECA"/>
    <w:rsid w:val="FFCF06E2"/>
    <w:rsid w:val="FFEEE1F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13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2021-05-09T03:17:00Z</dcterms:created>
  <dc:creator>yixuange</dc:creator>
  <cp:lastModifiedBy>青柠</cp:lastModifiedBy>
  <cp:lastPrinted>2023-03-03T23:53:00Z</cp:lastPrinted>
  <dcterms:modified xsi:type="dcterms:W3CDTF">2025-05-13T12:29:27Z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