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530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132DFEC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今天是星期五，我们即将迎来有趣的六一、端午游园活动。一早，孩子们就穿着漂亮、帅气的汉服陆续进了教室，各个朝气蓬勃、</w:t>
      </w:r>
    </w:p>
    <w:p w14:paraId="506FAA5C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今天共来园21人，1人请假。期待宝贝早日归来哦！</w:t>
      </w:r>
    </w:p>
    <w:p w14:paraId="10B53F0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半日活动：六一、端午游园活动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188038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当端午的粽香遇上儿童节的欢歌，传统文化与纯真童趣碰撞出璀璨的火花。我们幼儿园以“双节“为主题，将端午习俗与儿童节游戏巧妙融合，让孩子们在文化传承中感受节日的双重喜悦，既体验千年民俗的智慧，又享受专属童年的无忧时光。瞧，孩子们穿着漂亮、帅气的传统服饰，快乐的穿梭在老师们精心布置的游园场地中，参与不同的活动呢！ </w:t>
      </w:r>
    </w:p>
    <w:p w14:paraId="3C7F89C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爸爸妈妈们在假期也可以多带宝贝们去参加其他民俗活动，让难得的双节成为孩子们童年美好回忆的一部分。</w:t>
      </w:r>
    </w:p>
    <w:p w14:paraId="41342BF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530_10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30_1043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9" name="图片 9" descr="IMG_20250530_10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30_1030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530_10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30_1029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530_10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30_1028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6" name="图片 6" descr="IMG_20250530_10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30_1021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5" name="图片 5" descr="IMG_20250530_10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30_1022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530_10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30_1020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08E1B977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bookmarkStart w:id="1" w:name="_GoBack"/>
      <w:bookmarkEnd w:id="1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5" name="图片 15" descr="IMG_20250530_10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30_1045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4" name="图片 14" descr="IMG_20250530_104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30_1044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3" name="图片 13" descr="IMG_20250530_10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30_1044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080135" cy="1440180"/>
            <wp:effectExtent l="0" t="0" r="12065" b="7620"/>
            <wp:docPr id="12" name="图片 12" descr="IMG_20250530_10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30_1045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8AE3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480954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ECB8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2B6C782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7B4962D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9622F5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56C011D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21789B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A6D1984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1.今天上午孩子们体验了丰富的端午活动，亲手制作水晶粽，参与趣味游园会，在户外游戏、创意手工和美食分享中收获满满欢乐～</w:t>
      </w:r>
    </w:p>
    <w:p w14:paraId="42207C63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2.端午放假安排：2025年5月31日（周六）-6月2日（周一）共放假3天，6月3日（周二）正常返园。</w:t>
      </w:r>
    </w:p>
    <w:p w14:paraId="4DA5690E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3.今日放学提醒：今天下午无延时班，所有小朋友3:35准时放学，我们将为所有孩子打包好被子带回家。</w:t>
      </w:r>
    </w:p>
    <w:p w14:paraId="698086F3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4.学校和老师们还为宝贝们准备了六一惊喜小礼物！提前祝大朋友小朋友们六一儿童节快乐，端午安康～假期出行请注意安全，愿大家度过愉快时光！@所有人 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2B3083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6E42519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70208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2A3E07"/>
    <w:rsid w:val="214E09D6"/>
    <w:rsid w:val="2164721B"/>
    <w:rsid w:val="21742278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9F0749"/>
    <w:rsid w:val="25B82EE2"/>
    <w:rsid w:val="25BC2745"/>
    <w:rsid w:val="261845B3"/>
    <w:rsid w:val="263421B5"/>
    <w:rsid w:val="278D7F07"/>
    <w:rsid w:val="27BB1AA0"/>
    <w:rsid w:val="27CF059B"/>
    <w:rsid w:val="27EFD32C"/>
    <w:rsid w:val="28150D97"/>
    <w:rsid w:val="281C3933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032193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A30D21"/>
    <w:rsid w:val="5EC4367D"/>
    <w:rsid w:val="5EE46AC9"/>
    <w:rsid w:val="5F9D1381"/>
    <w:rsid w:val="5FA70AF5"/>
    <w:rsid w:val="5FAF0EDF"/>
    <w:rsid w:val="5FDE7C4E"/>
    <w:rsid w:val="5FFE9047"/>
    <w:rsid w:val="5FFFBB84"/>
    <w:rsid w:val="613E4177"/>
    <w:rsid w:val="61537BBA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88C3DE5"/>
    <w:rsid w:val="69436572"/>
    <w:rsid w:val="69FA76D7"/>
    <w:rsid w:val="6ACA705D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983</Words>
  <Characters>1014</Characters>
  <Lines>8</Lines>
  <Paragraphs>2</Paragraphs>
  <TotalTime>12</TotalTime>
  <ScaleCrop>false</ScaleCrop>
  <LinksUpToDate>false</LinksUpToDate>
  <CharactersWithSpaces>1065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2025-05-30T05:25:52Z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