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27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期二 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，全部来园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06F0888A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5283AF0F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CB8D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71CDBCB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户外活动：骑小车</w:t>
            </w:r>
          </w:p>
        </w:tc>
      </w:tr>
      <w:tr w14:paraId="0FCE6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53366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今天户外活动中，我们是在进行的骑小车活动，在游戏中小朋友有着各自的想法，我想和你来比赛，我要和你一起骑。</w:t>
            </w:r>
          </w:p>
        </w:tc>
      </w:tr>
      <w:tr w14:paraId="0CC95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8BBCD9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491490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2715.JPGIMG_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2715.JPGIMG_27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E2B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0FE3865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462280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2717.JPGIMG_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2717.JPGIMG_27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AF2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3C6F6F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567055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2718.JPGIMG_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2718.JPGIMG_27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0EB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A319E2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2719.JPGIMG_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2719.JPGIMG_27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97EC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433C06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2720.JPGIMG_2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2720.JPGIMG_2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F7C9F5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09D79DB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0F6E0DFC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D8AA1C8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cs="宋体"/>
                <w:color w:val="595959"/>
                <w:sz w:val="20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天气变热，请家长们为孩子穿上一些防暑的衣物！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616D8FFE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8F782C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E97E6E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2F4035B"/>
    <w:rsid w:val="1383227D"/>
    <w:rsid w:val="13DC26C2"/>
    <w:rsid w:val="144C4A15"/>
    <w:rsid w:val="14781F4B"/>
    <w:rsid w:val="147A54DE"/>
    <w:rsid w:val="14AC35C6"/>
    <w:rsid w:val="14AD6077"/>
    <w:rsid w:val="14C1519A"/>
    <w:rsid w:val="15913DD7"/>
    <w:rsid w:val="159B3577"/>
    <w:rsid w:val="16C2505D"/>
    <w:rsid w:val="16D06B72"/>
    <w:rsid w:val="18542C9F"/>
    <w:rsid w:val="190A3ABF"/>
    <w:rsid w:val="19B3334A"/>
    <w:rsid w:val="1AD53445"/>
    <w:rsid w:val="1C8333DC"/>
    <w:rsid w:val="1D036740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546AF0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C32ADA"/>
    <w:rsid w:val="25D94AB8"/>
    <w:rsid w:val="26D92957"/>
    <w:rsid w:val="270D3848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AC17600"/>
    <w:rsid w:val="2BC83993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102C0A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216143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3DF1309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835CC5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3DE14EB"/>
    <w:rsid w:val="54731328"/>
    <w:rsid w:val="54C97831"/>
    <w:rsid w:val="558217BC"/>
    <w:rsid w:val="5592146F"/>
    <w:rsid w:val="55A33792"/>
    <w:rsid w:val="55AF7357"/>
    <w:rsid w:val="55F96EA4"/>
    <w:rsid w:val="560C0097"/>
    <w:rsid w:val="56121AB8"/>
    <w:rsid w:val="57464786"/>
    <w:rsid w:val="5811161F"/>
    <w:rsid w:val="590E5FA4"/>
    <w:rsid w:val="59540B4C"/>
    <w:rsid w:val="59B20AB2"/>
    <w:rsid w:val="59F0368E"/>
    <w:rsid w:val="5A1869F9"/>
    <w:rsid w:val="5ABD79FB"/>
    <w:rsid w:val="5AE42486"/>
    <w:rsid w:val="5BB860DF"/>
    <w:rsid w:val="5BE53043"/>
    <w:rsid w:val="5BF904B2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3A7475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1405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52506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4</Pages>
  <Words>742</Words>
  <Characters>764</Characters>
  <Lines>10</Lines>
  <Paragraphs>2</Paragraphs>
  <TotalTime>4</TotalTime>
  <ScaleCrop>false</ScaleCrop>
  <LinksUpToDate>false</LinksUpToDate>
  <CharactersWithSpaces>791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2025-03-27T05:23:00Z</cp:lastPrinted>
  <dcterms:modified xsi:type="dcterms:W3CDTF">2025-05-30T04:32:21Z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A17AFA7F37F249DFB9F010ACC491E501_13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