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50520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13155" cy="1332865"/>
            <wp:effectExtent l="0" t="0" r="4445" b="63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40149"/>
                    <a:stretch>
                      <a:fillRect/>
                    </a:stretch>
                  </pic:blipFill>
                  <pic:spPr>
                    <a:xfrm>
                      <a:off x="0" y="0"/>
                      <a:ext cx="1113155" cy="1332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A0FB521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6C7C09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3171" w:type="dxa"/>
          </w:tcPr>
          <w:p w14:paraId="76C7FEF5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1781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781(2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50A76CD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1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77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7BD1D43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177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779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2E02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6DE7A93C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1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77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609E3E3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1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77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664DBC1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1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77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F40587">
      <w:pPr>
        <w:numPr>
          <w:ilvl w:val="0"/>
          <w:numId w:val="0"/>
        </w:numPr>
        <w:ind w:leftChars="0"/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坦克制作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1"/>
        <w:gridCol w:w="3176"/>
        <w:gridCol w:w="3176"/>
      </w:tblGrid>
      <w:tr w14:paraId="44C1CA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1" w:type="dxa"/>
          </w:tcPr>
          <w:p w14:paraId="5891617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10" name="图片 10" descr="IMG_1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81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48D25FA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1" name="图片 11" descr="IMG_1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8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3250" cy="1405255"/>
                  <wp:effectExtent l="0" t="0" r="6350" b="4445"/>
                  <wp:docPr id="12" name="图片 12" descr="IMG_1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8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250" cy="140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3048B35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3250" cy="1405255"/>
                  <wp:effectExtent l="0" t="0" r="6350" b="4445"/>
                  <wp:docPr id="13" name="图片 13" descr="IMG_1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8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250" cy="140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9E1135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1" w:name="_GoBack"/>
      <w:bookmarkEnd w:id="1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38202A5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083F18"/>
    <w:rsid w:val="573C17B7"/>
    <w:rsid w:val="57577905"/>
    <w:rsid w:val="590C6090"/>
    <w:rsid w:val="59F61182"/>
    <w:rsid w:val="59FE24CC"/>
    <w:rsid w:val="5A1D0C0D"/>
    <w:rsid w:val="5A9039BA"/>
    <w:rsid w:val="5AA853CF"/>
    <w:rsid w:val="5ACA0E99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96C41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251</Words>
  <Characters>280</Characters>
  <Lines>1</Lines>
  <Paragraphs>1</Paragraphs>
  <TotalTime>5</TotalTime>
  <ScaleCrop>false</ScaleCrop>
  <LinksUpToDate>false</LinksUpToDate>
  <CharactersWithSpaces>282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2025-05-21T00:17:44Z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