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35660" cy="1182370"/>
            <wp:effectExtent l="0" t="0" r="2540" b="1143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0FB521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bookmarkStart w:id="1" w:name="_GoBack"/>
      <w:bookmarkEnd w:id="1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FF05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6C7FEF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89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0A76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8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303416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06C1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42829495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8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7824ED7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8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3042810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8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1"/>
        <w:gridCol w:w="3176"/>
        <w:gridCol w:w="3176"/>
      </w:tblGrid>
      <w:tr w14:paraId="02B23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6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IMG_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253EA1D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D7E4A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1" w:type="dxa"/>
          </w:tcPr>
          <w:p w14:paraId="01FB9839">
            <w:pPr>
              <w:numPr>
                <w:ilvl w:val="0"/>
                <w:numId w:val="0"/>
              </w:numPr>
              <w:jc w:val="both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3176" w:type="dxa"/>
          </w:tcPr>
          <w:p w14:paraId="13140E8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76" w:type="dxa"/>
          </w:tcPr>
          <w:p w14:paraId="4C73685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597726E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252</Words>
  <Characters>281</Characters>
  <Lines>1</Lines>
  <Paragraphs>1</Paragraphs>
  <TotalTime>0</TotalTime>
  <ScaleCrop>false</ScaleCrop>
  <LinksUpToDate>false</LinksUpToDate>
  <CharactersWithSpaces>283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2025-05-27T11:10:13Z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