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50526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193800" cy="1109980"/>
            <wp:effectExtent l="0" t="0" r="0" b="0"/>
            <wp:docPr id="3" name="图片 3" descr="a621b209398503b5cbcfe5f700c3f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21b209398503b5cbcfe5f700c3f716"/>
                    <pic:cNvPicPr>
                      <a:picLocks noChangeAspect="1"/>
                    </pic:cNvPicPr>
                  </pic:nvPicPr>
                  <pic:blipFill>
                    <a:blip r:embed="rId6"/>
                    <a:srcRect b="38342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00C06333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今日星期一，2位幼儿请假，张路翔和曹煜琪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610351F9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483AC542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67759C2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 w:firstLineChars="200"/>
        <w:jc w:val="both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今天区域游戏时间，六六小朋友在美工区照着折纸的书上折了一个小房子，区域游戏分享环节，老师邀请六六小朋友把折纸的方法分享给所有小朋友。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18FEE4DC">
        <w:tc>
          <w:tcPr>
            <w:tcW w:w="2840" w:type="dxa"/>
          </w:tcPr>
          <w:p w14:paraId="43B7D2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26" name="图片 26" descr="IMG_1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12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0EBC15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7" name="图片 27" descr="IMG_1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1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0D50A4A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8" name="图片 28" descr="IMG_1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13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298CE">
      <w:pPr>
        <w:numPr>
          <w:ilvl w:val="0"/>
          <w:numId w:val="0"/>
        </w:numPr>
        <w:ind w:leftChars="0"/>
        <w:jc w:val="both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33146F23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午餐活动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7E747D3A">
      <w:pPr>
        <w:spacing w:line="360" w:lineRule="exact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今天中午我们吃的是：茄汁牛肉盖浇饭和莲藕老鸭汤。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0"/>
        <w:gridCol w:w="2840"/>
      </w:tblGrid>
      <w:tr w14:paraId="59FDF572">
        <w:trPr>
          <w:trHeight w:val="2303" w:hRule="atLeast"/>
        </w:trPr>
        <w:tc>
          <w:tcPr>
            <w:tcW w:w="2840" w:type="dxa"/>
          </w:tcPr>
          <w:p w14:paraId="5B5B8F7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1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11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9393D6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1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13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0AD82C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9" name="图片 19" descr="IMG_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13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93DE1">
        <w:trPr>
          <w:trHeight w:val="2314" w:hRule="atLeast"/>
        </w:trPr>
        <w:tc>
          <w:tcPr>
            <w:tcW w:w="2840" w:type="dxa"/>
          </w:tcPr>
          <w:p w14:paraId="1BFFB7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0" name="图片 20" descr="IMG_1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113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20DAD55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1" name="图片 21" descr="IMG_1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11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7C55443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2" name="图片 22" descr="IMG_1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113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10BCD13">
        <w:trPr>
          <w:trHeight w:val="2314" w:hRule="atLeast"/>
        </w:trPr>
        <w:tc>
          <w:tcPr>
            <w:tcW w:w="2840" w:type="dxa"/>
          </w:tcPr>
          <w:p w14:paraId="18D8F4A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3" name="图片 23" descr="IMG_1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11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3AE5117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4" name="图片 24" descr="IMG_1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113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0" w:type="dxa"/>
          </w:tcPr>
          <w:p w14:paraId="6B019543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5" name="图片 25" descr="IMG_1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1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1AA329">
      <w:pPr>
        <w:spacing w:line="360" w:lineRule="exact"/>
        <w:ind w:firstLine="420" w:firstLineChars="200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E5DF45"/>
    <w:rsid w:val="3F7FABB5"/>
    <w:rsid w:val="596DD7D1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82BF0D04"/>
    <w:rsid w:val="8E9BD8FC"/>
    <w:rsid w:val="8F76476A"/>
    <w:rsid w:val="97B65F7F"/>
    <w:rsid w:val="B6FFCB43"/>
    <w:rsid w:val="BDBE9990"/>
    <w:rsid w:val="CDDE843D"/>
    <w:rsid w:val="DF7E895A"/>
    <w:rsid w:val="DFDE7070"/>
    <w:rsid w:val="DFF7C192"/>
    <w:rsid w:val="EAF31AFC"/>
    <w:rsid w:val="EEDD0B1E"/>
    <w:rsid w:val="EF5E1FEF"/>
    <w:rsid w:val="EFADE546"/>
    <w:rsid w:val="EFFBECB1"/>
    <w:rsid w:val="F267E9E9"/>
    <w:rsid w:val="F377F4DD"/>
    <w:rsid w:val="F5D69490"/>
    <w:rsid w:val="F7FE0F6C"/>
    <w:rsid w:val="F7FE19C5"/>
    <w:rsid w:val="F7FFACBE"/>
    <w:rsid w:val="FAAEEC36"/>
    <w:rsid w:val="FD7BC553"/>
    <w:rsid w:val="FEEB2E31"/>
    <w:rsid w:val="FF7D0539"/>
    <w:rsid w:val="FF7F4287"/>
    <w:rsid w:val="FFB96B12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6</TotalTime>
  <ScaleCrop>false</ScaleCrop>
  <LinksUpToDate>false</LinksUpToDate>
  <CharactersWithSpaces>131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2025-02-25T21:02:00Z</dcterms:created>
  <dc:creator>陈丶清凉</dc:creator>
  <cp:lastModifiedBy>陈丶清凉</cp:lastModifiedBy>
  <dcterms:modified xsi:type="dcterms:W3CDTF">2025-05-27T18:58:46Z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C55CDBDF64E16072E69A35681CD3C606_43</vt:lpwstr>
  </property>
</Properties>
</file>