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09176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50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526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 中六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7B692315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77C78F31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967230" cy="1440180"/>
            <wp:effectExtent l="0" t="0" r="1270" b="7620"/>
            <wp:docPr id="2" name="图片 2" descr="OIP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OIP-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731E272C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星期一到了，又是新的一周开始啦！孩子们背着小水杯蹦蹦跳跳的来到了教室。他们自己整理水杯、签到、喝牛奶，做事很有条理。</w:t>
      </w:r>
    </w:p>
    <w:p w14:paraId="132DFEC2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今天共来园21人，1人请假。期待宝贝早日回到幼儿园。</w:t>
      </w:r>
    </w:p>
    <w:p w14:paraId="676E0EFF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50526_08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526_0804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50526_08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526_0806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50526_08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526_0807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53F0F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3C7F89C4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户外我们来到了中操场进行混班游戏。天气越来越热了，孩子们根据自己的需求来到了不同的场地。有的在安吉桶区，钻入安吉桶、滚动安吉桶；有的在攀爬架自由上下，动作轻盈；有的在综合区跑跑跳跳……游戏各不相同，炽热的阳光也阻挡不了孩子们运动的心。</w:t>
      </w:r>
    </w:p>
    <w:p w14:paraId="439AC100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50526_08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526_0838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080135" cy="1440180"/>
            <wp:effectExtent l="0" t="0" r="12065" b="7620"/>
            <wp:docPr id="12" name="图片 12" descr="IMG_20250526_082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526_0828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50526_083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526_0837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50526_083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526_0837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50526_083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526_0837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50526_08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526_0837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DC3FF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集体活动---综合：家乡的端午节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7EE4394C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端午节为每年农历五月初五，又称端阳节、午日节、五月节等。端午节是中国汉族人民纪念屈原的传统节日。端午节有吃粽子，赛龙舟，挂菖蒲、蒿草、艾叶，薰苍术、白芷，喝雄黄酒的习俗。如今“端午节”为国家法定节假日之一，并被列入世界非物质文化遗产名录。本次活动主通过调查表、视频和PPT，引导幼儿了解端午节的由来以及传统的民俗文化。</w:t>
      </w:r>
    </w:p>
    <w:p w14:paraId="08E1B977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50526_09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526_0924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50526_09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526_0923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50526_09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526_0923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50526_09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526_09234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50526_09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526_0923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7A422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3D49FCB1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区域游戏时间到了，孩子们分批做好了区域游戏计划。美工区中的宝贝正在KT板上画各式小人；万能工匠的小朋友正在改造车子上的遮阳伞；科探区的磁力小车在孩子的推动下飞快前行；图书区的宝贝正在翻阅着书籍……孩子们在区域游戏中自由畅玩。</w:t>
      </w:r>
    </w:p>
    <w:p w14:paraId="7263A9FE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IMG_20250526_104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526_1046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IMG_20250526_09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526_0958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50526_10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526_10020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50526_095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526_09594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50526_095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526_0959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50526_095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526_09590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0EF3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14:paraId="454E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80" w:type="dxa"/>
            <w:vMerge w:val="restart"/>
            <w:vAlign w:val="center"/>
          </w:tcPr>
          <w:p w14:paraId="65D03F8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1CA58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1A7D4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5A441B0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 w:val="continue"/>
          </w:tcPr>
          <w:p w14:paraId="01CEA60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 w:val="continue"/>
          </w:tcPr>
          <w:p w14:paraId="6FC522E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 w:val="continue"/>
          </w:tcPr>
          <w:p w14:paraId="66202C8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 w:val="continue"/>
          </w:tcPr>
          <w:p w14:paraId="7B58E712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2B049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155CD9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480954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3ECB87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2B6C782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7B4962D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49622F5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56C011D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21789BF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30769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780" w:type="dxa"/>
            <w:vAlign w:val="center"/>
          </w:tcPr>
          <w:p w14:paraId="69CFFA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</w:tcPr>
          <w:p w14:paraId="735E44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BC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4FDC2A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1F9059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957826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D33D8C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9103F4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F578F3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D1DC1F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A7E9A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CE1F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1D8CFC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75A3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D626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2482E5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7A2A84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61D865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5B8022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F36D19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51304F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5B153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EE835B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bookmarkEnd w:id="0"/>
      <w:tr w14:paraId="3116D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230FC4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062A50D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06BF4C4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6899C09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D7D71C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00840B1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4A917D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60461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B329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36070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2EF8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FE7B6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3AA055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4C9C332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F63106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678D97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553C98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0BB1AB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74FDAD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A90D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AF065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</w:tcPr>
          <w:p w14:paraId="5E8EC86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A676F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67457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0C89C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CC7B32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4316A4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6C7616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9F0F2C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2B9DA86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5A51A28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08D4D03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DE55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7FC9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68902D5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E290F5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083F670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03608EA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2A4E447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7A6276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C41A8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2A2E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2A90E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50AA38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430E9A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3819E6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4EA7190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B79121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EB8CF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2F1003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210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E7640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ECA72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791319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582790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00D685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40DCAD4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CF0C1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B4409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BB93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B2477D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DCEA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C9BD5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6A035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7B3609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060D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9925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780" w:type="dxa"/>
            <w:vAlign w:val="center"/>
          </w:tcPr>
          <w:p w14:paraId="0CAB73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EC116F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09A9B34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64110C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292E6C6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502774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7AA6A4E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611F28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CEB5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5DCFE1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BA56EC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4981ED0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AE2ECD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EA43DA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DDD47A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2D13407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69CEAD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102C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780" w:type="dxa"/>
            <w:vAlign w:val="center"/>
          </w:tcPr>
          <w:p w14:paraId="4C9362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B6D5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3866D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53929C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3867B7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FE81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D366F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CD9ABB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59CB1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75D825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95D923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45BFA0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3784C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1CC6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12F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80" w:type="dxa"/>
            <w:vAlign w:val="center"/>
          </w:tcPr>
          <w:p w14:paraId="066757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施咏欣</w:t>
            </w:r>
          </w:p>
        </w:tc>
        <w:tc>
          <w:tcPr>
            <w:tcW w:w="1218" w:type="dxa"/>
            <w:shd w:val="clear" w:color="auto" w:fill="auto"/>
          </w:tcPr>
          <w:p w14:paraId="3CF9BA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379A4C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CB25A0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13497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998BB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5ACD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3D882C2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89AC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CDA8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B60DCF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E0A59F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3E29DE8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6749AD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109DF23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1660C4F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197069E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</w:tbl>
    <w:p w14:paraId="177F1267">
      <w:pPr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IMG_20250526_11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526_11154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IMG_20250526_11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526_11154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bookmarkStart w:id="1" w:name="_GoBack"/>
      <w:bookmarkEnd w:id="1"/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IMG_20250526_11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526_11154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7DAA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hint="eastAsia" w:ascii="宋体" w:hAnsi="宋体" w:eastAsia="宋体" w:cs="宋体"/>
          <w:sz w:val="24"/>
          <w:szCs w:val="24"/>
        </w:rPr>
        <w:t xml:space="preserve">           </w:t>
      </w:r>
    </w:p>
    <w:p w14:paraId="698086F3"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1.近期我们将围绕“花花伞世界”进行班级环创。孩子们对各种小雨伞充满了好奇与制作的愿望。请爸爸妈妈们帮忙一起收集一些纸伞、古风伞等，带到幼儿园和孩子们一起欣赏与制作哦！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714E6">
    <w:pPr>
      <w:pStyle w:val="4"/>
      <w:rPr>
        <w:rFonts w:hint="eastAsia"/>
      </w:rPr>
    </w:pPr>
  </w:p>
  <w:p w14:paraId="1B59A5BB">
    <w:pPr>
      <w:pStyle w:val="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371B6">
    <w:pPr>
      <w:pStyle w:val="5"/>
      <w:pBdr>
        <w:bottom w:val="none" w:color="auto" w:sz="0" w:space="1"/>
      </w:pBdr>
      <w:rPr>
        <w:rFonts w:hint="eastAsia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0A0EF5"/>
    <w:rsid w:val="000A24F7"/>
    <w:rsid w:val="00113E3E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E7875"/>
    <w:rsid w:val="00447F93"/>
    <w:rsid w:val="004A2257"/>
    <w:rsid w:val="004D2C0A"/>
    <w:rsid w:val="004E0C50"/>
    <w:rsid w:val="004E6527"/>
    <w:rsid w:val="00514F8A"/>
    <w:rsid w:val="0052115A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84B11"/>
    <w:rsid w:val="00784FF0"/>
    <w:rsid w:val="007D6D04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61648"/>
    <w:rsid w:val="00987DD7"/>
    <w:rsid w:val="009A47BB"/>
    <w:rsid w:val="009C070A"/>
    <w:rsid w:val="009D6B1F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A7A8E"/>
    <w:rsid w:val="00BC3C12"/>
    <w:rsid w:val="00BE2179"/>
    <w:rsid w:val="00BE3989"/>
    <w:rsid w:val="00C10CEC"/>
    <w:rsid w:val="00C60E43"/>
    <w:rsid w:val="00CB6763"/>
    <w:rsid w:val="00DB6E8A"/>
    <w:rsid w:val="00DB7FD0"/>
    <w:rsid w:val="00DF6F23"/>
    <w:rsid w:val="00E23710"/>
    <w:rsid w:val="00E6546B"/>
    <w:rsid w:val="00ED7832"/>
    <w:rsid w:val="00EE11C6"/>
    <w:rsid w:val="00F144BD"/>
    <w:rsid w:val="00F44C89"/>
    <w:rsid w:val="00F676C0"/>
    <w:rsid w:val="00F840B1"/>
    <w:rsid w:val="00FD21B2"/>
    <w:rsid w:val="00FE43F6"/>
    <w:rsid w:val="01615958"/>
    <w:rsid w:val="02373186"/>
    <w:rsid w:val="038047AD"/>
    <w:rsid w:val="04493279"/>
    <w:rsid w:val="04820049"/>
    <w:rsid w:val="04A66578"/>
    <w:rsid w:val="052F5AF6"/>
    <w:rsid w:val="0562798B"/>
    <w:rsid w:val="05CA13F7"/>
    <w:rsid w:val="05FC2ED2"/>
    <w:rsid w:val="072B3083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C4F75D5"/>
    <w:rsid w:val="0DD342C6"/>
    <w:rsid w:val="0E570FF3"/>
    <w:rsid w:val="0E672DF3"/>
    <w:rsid w:val="0F173266"/>
    <w:rsid w:val="0F190578"/>
    <w:rsid w:val="0FE27115"/>
    <w:rsid w:val="10086037"/>
    <w:rsid w:val="10301646"/>
    <w:rsid w:val="107F571D"/>
    <w:rsid w:val="10B30067"/>
    <w:rsid w:val="112540E8"/>
    <w:rsid w:val="11B26835"/>
    <w:rsid w:val="11FD9232"/>
    <w:rsid w:val="122B47DB"/>
    <w:rsid w:val="12E21C96"/>
    <w:rsid w:val="1333607A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677CBA"/>
    <w:rsid w:val="16A70E2C"/>
    <w:rsid w:val="16B721D4"/>
    <w:rsid w:val="16E42519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70208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742278"/>
    <w:rsid w:val="21CB6D00"/>
    <w:rsid w:val="220C49FD"/>
    <w:rsid w:val="224A7EBD"/>
    <w:rsid w:val="228F7D13"/>
    <w:rsid w:val="2366174D"/>
    <w:rsid w:val="23776B7D"/>
    <w:rsid w:val="23EB4030"/>
    <w:rsid w:val="254E022A"/>
    <w:rsid w:val="25552ACE"/>
    <w:rsid w:val="259F0749"/>
    <w:rsid w:val="25B82EE2"/>
    <w:rsid w:val="25BC2745"/>
    <w:rsid w:val="261845B3"/>
    <w:rsid w:val="263421B5"/>
    <w:rsid w:val="278D7F07"/>
    <w:rsid w:val="27BB1AA0"/>
    <w:rsid w:val="27CF059B"/>
    <w:rsid w:val="27EFD32C"/>
    <w:rsid w:val="28150D97"/>
    <w:rsid w:val="2883729E"/>
    <w:rsid w:val="28C83CBD"/>
    <w:rsid w:val="29CB0509"/>
    <w:rsid w:val="2A8E42CD"/>
    <w:rsid w:val="2A9A6A52"/>
    <w:rsid w:val="2AB51D16"/>
    <w:rsid w:val="2AFA4C7A"/>
    <w:rsid w:val="2B2E210D"/>
    <w:rsid w:val="2B3FE990"/>
    <w:rsid w:val="2B8E129A"/>
    <w:rsid w:val="2C776780"/>
    <w:rsid w:val="2CE6525A"/>
    <w:rsid w:val="2CF53BC1"/>
    <w:rsid w:val="2D0E14EB"/>
    <w:rsid w:val="2D2D5BB0"/>
    <w:rsid w:val="2DA02763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6AA70D1"/>
    <w:rsid w:val="36C20292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704C51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032193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4832E54"/>
    <w:rsid w:val="47006CF0"/>
    <w:rsid w:val="471F22FF"/>
    <w:rsid w:val="47573A97"/>
    <w:rsid w:val="47B7762C"/>
    <w:rsid w:val="489D3AC5"/>
    <w:rsid w:val="48BD73B8"/>
    <w:rsid w:val="4A0C53A5"/>
    <w:rsid w:val="4AE449D4"/>
    <w:rsid w:val="4B954FA8"/>
    <w:rsid w:val="4B9A0756"/>
    <w:rsid w:val="4BFFE1E8"/>
    <w:rsid w:val="4D0135CB"/>
    <w:rsid w:val="4D3C03EF"/>
    <w:rsid w:val="4D3C14C9"/>
    <w:rsid w:val="4D6A21D3"/>
    <w:rsid w:val="4DD70B1D"/>
    <w:rsid w:val="4DE05C75"/>
    <w:rsid w:val="4ECA645D"/>
    <w:rsid w:val="4F260608"/>
    <w:rsid w:val="4F5921E9"/>
    <w:rsid w:val="4F6F5E55"/>
    <w:rsid w:val="4F8F602D"/>
    <w:rsid w:val="4FA22B13"/>
    <w:rsid w:val="4FB72BD2"/>
    <w:rsid w:val="5032428D"/>
    <w:rsid w:val="507F33F5"/>
    <w:rsid w:val="52D95965"/>
    <w:rsid w:val="5446413C"/>
    <w:rsid w:val="54575683"/>
    <w:rsid w:val="548D2FEE"/>
    <w:rsid w:val="54E85AB5"/>
    <w:rsid w:val="55675113"/>
    <w:rsid w:val="55C639A2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B01430E"/>
    <w:rsid w:val="5C934B54"/>
    <w:rsid w:val="5CF90EE1"/>
    <w:rsid w:val="5E8408E7"/>
    <w:rsid w:val="5EA30D21"/>
    <w:rsid w:val="5EC4367D"/>
    <w:rsid w:val="5EE46AC9"/>
    <w:rsid w:val="5F9D1381"/>
    <w:rsid w:val="5FA70AF5"/>
    <w:rsid w:val="5FAF0EDF"/>
    <w:rsid w:val="5FDE7C4E"/>
    <w:rsid w:val="5FFE9047"/>
    <w:rsid w:val="5FFFBB84"/>
    <w:rsid w:val="613E4177"/>
    <w:rsid w:val="61AA1DB8"/>
    <w:rsid w:val="620C4C8B"/>
    <w:rsid w:val="624D0546"/>
    <w:rsid w:val="63BE292C"/>
    <w:rsid w:val="64A5275E"/>
    <w:rsid w:val="64DE1F80"/>
    <w:rsid w:val="653E3FDD"/>
    <w:rsid w:val="653E70DF"/>
    <w:rsid w:val="65954C03"/>
    <w:rsid w:val="65D74060"/>
    <w:rsid w:val="661B3112"/>
    <w:rsid w:val="6686556C"/>
    <w:rsid w:val="66F9345B"/>
    <w:rsid w:val="67033D94"/>
    <w:rsid w:val="67A0736B"/>
    <w:rsid w:val="67BB3189"/>
    <w:rsid w:val="68787C28"/>
    <w:rsid w:val="688C3DE5"/>
    <w:rsid w:val="69436572"/>
    <w:rsid w:val="69FA76D7"/>
    <w:rsid w:val="6ACA705D"/>
    <w:rsid w:val="6BC113AD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103B36"/>
    <w:rsid w:val="756B57ED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4</Pages>
  <Words>742</Words>
  <Characters>775</Characters>
  <Lines>8</Lines>
  <Paragraphs>2</Paragraphs>
  <TotalTime>8</TotalTime>
  <ScaleCrop>false</ScaleCrop>
  <LinksUpToDate>false</LinksUpToDate>
  <CharactersWithSpaces>819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35338</cp:lastModifiedBy>
  <cp:lastPrinted>2024-12-24T07:25:00Z</cp:lastPrinted>
  <dcterms:modified xsi:type="dcterms:W3CDTF">2025-05-26T05:17:50Z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eyJoZGlkIjoiZjFmZWIzNDg2MmIzZjExOTIzMmViNTBmYTMwYTk0ZWYifQ==</vt:lpwstr>
  </property>
</Properties>
</file>