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528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731E272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今天是星期三，早晨的天气有点阴沉沉的，温度也有点偏低，孩子们来园路上也都加上了外套。他们自己整理水杯、签到、喝牛奶，并热情的和同伴打招呼，看起来朝气蓬勃。</w:t>
      </w:r>
    </w:p>
    <w:p w14:paraId="132DFEC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今天共来园21人，1人请假。期待宝贝早日回到幼儿园。</w:t>
      </w:r>
    </w:p>
    <w:p w14:paraId="3E0756BD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528_08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28_0806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528_08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28_0806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528_08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28_0815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3F0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C7F89C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户外我们依然来到了中操场进行混班游戏。今天的天气很阴凉，孩子们户外可选择的余地更多了。综合区的小朋友在各种器材上挑战自己，爬单杠、过铁通；安吉桶区也有不少孩子在钻、滚安吉桶；攀爬架上下有好几个人在自由攀爬，动作轻盈……游戏各不相同，欢乐却无限。</w:t>
      </w:r>
    </w:p>
    <w:p w14:paraId="439AC100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528_11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28_1159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528_11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28_1159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528_11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28_1159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528_11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28_1159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528_12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28_1200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528_115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28_1159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C3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集体活动---美术：粽子线描画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CC3AF3E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根普通的线条在生活中随处可见，这也是孩子们所熟知的绘面元素，但随意勾画的线条却变成了各种奇妙的事物，这强烈的激发了幼儿创作的欲望。《指南》中指出：在大自然和社会文化活动中萌发幼儿对美的感受和体验，在欣赏自然界和生活环境中美的事物时，关注其色彩、形态等特征。这也符合对中班艺术发展的目标要求。</w:t>
      </w:r>
    </w:p>
    <w:p w14:paraId="08E1B977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528_10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28_1028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528_10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28_1034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528_10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28_1035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528_10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528_1035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528_10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28_1035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422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D49FCB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时间孩子们根据计划进入了各个区域。美工区中的宝贝正在绘画各式各样的雨伞，还尝试用纸、塑封膜、棉签等材料制作；图书区的宝贝正在翻阅着书籍，挑战各种试听任务；地面建构的小朋友正在改建不同的体育馆；音乐区的孩子在自由表演……每种游戏都深深吸引着孩子的目光，他们做事越来越专注了。</w:t>
      </w:r>
    </w:p>
    <w:p w14:paraId="18BD155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528_09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28_0937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528_09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528_0937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01D28AE3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528_09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28_0939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528_09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528_0938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480954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ECB8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2B6C782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7B4962D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9622F5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56C011D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21789B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bookmarkStart w:id="1" w:name="_GoBack"/>
      <w:bookmarkEnd w:id="1"/>
    </w:p>
    <w:p w14:paraId="3CC889A4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1.艾叶又飘香，时间近端阳，我们即将迎来重要的传统节日——端午节。 “吃粽子”、挂艾草、做香囊等都是端午节的传统习俗，为了让孩子们更好地感受节日氛围，本周五上午我园将开展丰富有趣的游园活动。</w:t>
      </w:r>
    </w:p>
    <w:p w14:paraId="7FC36557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同时也请您配合：</w:t>
      </w:r>
    </w:p>
    <w:p w14:paraId="142A0C80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（1）请今明两天给孩子带一个独立包装的粽子（口味不限）或1小盒绿豆糕。</w:t>
      </w:r>
    </w:p>
    <w:p w14:paraId="698086F3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（2）活动当天，如果孩子有传统服装，可以穿来哦！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2B3083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6E42519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70208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2A3E07"/>
    <w:rsid w:val="214E09D6"/>
    <w:rsid w:val="2164721B"/>
    <w:rsid w:val="21742278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9F0749"/>
    <w:rsid w:val="25B82EE2"/>
    <w:rsid w:val="25BC2745"/>
    <w:rsid w:val="261845B3"/>
    <w:rsid w:val="263421B5"/>
    <w:rsid w:val="278D7F07"/>
    <w:rsid w:val="27BB1AA0"/>
    <w:rsid w:val="27CF059B"/>
    <w:rsid w:val="27EFD32C"/>
    <w:rsid w:val="28150D97"/>
    <w:rsid w:val="281C3933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032193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A30D21"/>
    <w:rsid w:val="5EC4367D"/>
    <w:rsid w:val="5EE46AC9"/>
    <w:rsid w:val="5F9D1381"/>
    <w:rsid w:val="5FA70AF5"/>
    <w:rsid w:val="5FAF0EDF"/>
    <w:rsid w:val="5FDE7C4E"/>
    <w:rsid w:val="5FFE9047"/>
    <w:rsid w:val="5FFFBB84"/>
    <w:rsid w:val="613E4177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88C3DE5"/>
    <w:rsid w:val="69436572"/>
    <w:rsid w:val="69FA76D7"/>
    <w:rsid w:val="6ACA705D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983</Words>
  <Characters>1014</Characters>
  <Lines>8</Lines>
  <Paragraphs>2</Paragraphs>
  <TotalTime>5</TotalTime>
  <ScaleCrop>false</ScaleCrop>
  <LinksUpToDate>false</LinksUpToDate>
  <CharactersWithSpaces>1042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2025-05-28T04:57:07Z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