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50523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54473D9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193800" cy="1109980"/>
            <wp:effectExtent l="0" t="0" r="0" b="0"/>
            <wp:docPr id="3" name="图片 3" descr="a621b209398503b5cbcfe5f700c3f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621b209398503b5cbcfe5f700c3f716"/>
                    <pic:cNvPicPr>
                      <a:picLocks noChangeAspect="1"/>
                    </pic:cNvPicPr>
                  </pic:nvPicPr>
                  <pic:blipFill>
                    <a:blip r:embed="rId6"/>
                    <a:srcRect b="38342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00C06333">
      <w:pPr>
        <w:bidi w:val="0"/>
        <w:ind w:firstLine="48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今日星期五，2位幼儿请假，张路翔和张予安。</w:t>
      </w:r>
    </w:p>
    <w:p w14:paraId="483AC542">
      <w:p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567759C2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数学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《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图形身份证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》</w:t>
      </w: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/>
          <w:szCs w:val="21"/>
        </w:rPr>
        <w:t>这是一节感知图形基本特征的数学活动。特征是一个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"https://baike.so.com/doc/6909348-7131205.html" \t "https://baike.so.com/doc/_blank"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客体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或一组客体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"https://baike.so.com/doc/4304602-4508416.html" \t "https://baike.so.com/doc/_blank"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特性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的抽象结果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用来描述概念。</w:t>
      </w:r>
      <w:r>
        <w:rPr>
          <w:rFonts w:hint="eastAsia" w:ascii="宋体" w:hAnsi="宋体"/>
          <w:szCs w:val="21"/>
        </w:rPr>
        <w:t>图形特征主要包括形状、颜色、大小等，本次活动通过给图形做身份证的游戏形式让幼儿在观察和比较中，发现其特征，并能用相应的符号</w:t>
      </w:r>
      <w:r>
        <w:rPr>
          <w:rFonts w:hint="eastAsia" w:ascii="宋体" w:hAnsi="宋体"/>
          <w:color w:val="auto"/>
          <w:szCs w:val="21"/>
        </w:rPr>
        <w:t>标记</w:t>
      </w:r>
      <w:r>
        <w:rPr>
          <w:rFonts w:hint="eastAsia" w:ascii="宋体" w:hAnsi="宋体"/>
          <w:szCs w:val="21"/>
        </w:rPr>
        <w:t>来记录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18FEE4DC">
        <w:tc>
          <w:tcPr>
            <w:tcW w:w="2840" w:type="dxa"/>
          </w:tcPr>
          <w:p w14:paraId="43B7D26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17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0EBC15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1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0D50A4A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1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007154">
        <w:tc>
          <w:tcPr>
            <w:tcW w:w="2840" w:type="dxa"/>
          </w:tcPr>
          <w:p w14:paraId="37C9D8E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1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5C7DB77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1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AEDE07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1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D1AC16">
        <w:tc>
          <w:tcPr>
            <w:tcW w:w="2840" w:type="dxa"/>
          </w:tcPr>
          <w:p w14:paraId="131B32D6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1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5E9FB25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1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5C67BA0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1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A5A8DE">
        <w:tc>
          <w:tcPr>
            <w:tcW w:w="2840" w:type="dxa"/>
          </w:tcPr>
          <w:p w14:paraId="784F98D2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1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80337E4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18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0666571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18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298CE">
      <w:pPr>
        <w:numPr>
          <w:ilvl w:val="0"/>
          <w:numId w:val="0"/>
        </w:numPr>
        <w:ind w:leftChars="0"/>
        <w:jc w:val="both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午餐活动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7E747D3A">
      <w:pPr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今天中午我们吃的是：糙米饭、五彩虾仁、蒜泥空心菜和老黄瓜豆瓣汤。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0"/>
        <w:gridCol w:w="4240"/>
      </w:tblGrid>
      <w:tr w14:paraId="221D8B03">
        <w:trPr>
          <w:trHeight w:val="2303" w:hRule="atLeast"/>
        </w:trPr>
        <w:tc>
          <w:tcPr>
            <w:tcW w:w="4240" w:type="dxa"/>
          </w:tcPr>
          <w:p w14:paraId="5B5B8F7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1" name="图片 41" descr="IMG_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10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 w14:paraId="29393D6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2" name="图片 42" descr="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76E704">
        <w:trPr>
          <w:trHeight w:val="2314" w:hRule="atLeast"/>
        </w:trPr>
        <w:tc>
          <w:tcPr>
            <w:tcW w:w="4240" w:type="dxa"/>
          </w:tcPr>
          <w:p w14:paraId="1BFFB7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IMG_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10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5" name="图片 45" descr="IMG_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10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 w14:paraId="20DAD55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6" name="图片 46" descr="IMG_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10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E6A73F">
      <w:pPr>
        <w:spacing w:line="360" w:lineRule="exact"/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7D35453"/>
    <w:rsid w:val="2EA94930"/>
    <w:rsid w:val="2FE5DF45"/>
    <w:rsid w:val="3F7FABB5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2BF0D04"/>
    <w:rsid w:val="8E9BD8FC"/>
    <w:rsid w:val="8F76476A"/>
    <w:rsid w:val="97B65F7F"/>
    <w:rsid w:val="B6FFCB43"/>
    <w:rsid w:val="CDDE843D"/>
    <w:rsid w:val="DF7E895A"/>
    <w:rsid w:val="DFDE7070"/>
    <w:rsid w:val="DFF7C192"/>
    <w:rsid w:val="EAF31AFC"/>
    <w:rsid w:val="EEDD0B1E"/>
    <w:rsid w:val="EF5E1FEF"/>
    <w:rsid w:val="EFADE546"/>
    <w:rsid w:val="EFFBECB1"/>
    <w:rsid w:val="F267E9E9"/>
    <w:rsid w:val="F377F4DD"/>
    <w:rsid w:val="F5D69490"/>
    <w:rsid w:val="F7FE0F6C"/>
    <w:rsid w:val="F7FE19C5"/>
    <w:rsid w:val="F7FFACBE"/>
    <w:rsid w:val="FAAEEC36"/>
    <w:rsid w:val="FD7BC553"/>
    <w:rsid w:val="FEEB2E31"/>
    <w:rsid w:val="FF7D0539"/>
    <w:rsid w:val="FF7F4287"/>
    <w:rsid w:val="FFB96B12"/>
    <w:rsid w:val="FFFFE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0</TotalTime>
  <ScaleCrop>false</ScaleCrop>
  <LinksUpToDate>false</LinksUpToDate>
  <CharactersWithSpaces>131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2025-02-25T13:02:00Z</dcterms:created>
  <dc:creator>陈丶清凉</dc:creator>
  <cp:lastModifiedBy>陈丶清凉</cp:lastModifiedBy>
  <dcterms:modified xsi:type="dcterms:W3CDTF">2025-05-23T17:08:09Z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AFA789C2127B6EA9F93A30689EDF7A0C_43</vt:lpwstr>
  </property>
</Properties>
</file>