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right="0" w:rightChars="0"/>
        <w:jc w:val="center"/>
        <w:textAlignment w:val="auto"/>
        <w:outlineLvl w:val="9"/>
        <w:rPr>
          <w:rStyle w:val="9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50519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29096ECF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1046480" cy="1440180"/>
            <wp:effectExtent l="0" t="0" r="20320" b="7620"/>
            <wp:docPr id="2" name="图片 2" descr="71dc59ebfe0b6f8d343d5e6869e3ef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71dc59ebfe0b6f8d343d5e6869e3ef5c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4648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73D9C">
      <w:pPr>
        <w:numPr>
          <w:ilvl w:val="0"/>
          <w:numId w:val="0"/>
        </w:numPr>
        <w:ind w:leftChars="0"/>
        <w:jc w:val="center"/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692223FD">
      <w:pPr>
        <w:bidi w:val="0"/>
        <w:ind w:firstLine="480" w:firstLineChars="200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今日星期一，1位幼儿请假，张路翔。</w:t>
      </w:r>
    </w:p>
    <w:p w14:paraId="00C06333">
      <w:pPr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</w:p>
    <w:p w14:paraId="483AC542">
      <w:pPr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集体活动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567759C2">
      <w:pPr>
        <w:pStyle w:val="5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both"/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《竹篱笆和牵牛花》以“伤心的竹篱笆是怎样帮助牵牛花的？”这个大主题引导幼儿理解竹篱笆和牵牛花的不同特点：竹篱笆是固定不动地呆在一个地方，而牵牛花却可以通过篱笆攀爬的更高。竹篱笆主动帮助牵牛花，让牵牛花在自己的身上爬，很快牵牛花就站在高高的竹篱笆上，呼吸着新鲜的空气。幼儿在欣赏故事的同时感受到朋友之间的关爱、和谐共处生活的美好，懂得帮助别人、快乐自己的道理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61"/>
        <w:gridCol w:w="4261"/>
      </w:tblGrid>
      <w:tr w14:paraId="6D0E9AC7">
        <w:tc>
          <w:tcPr>
            <w:tcW w:w="4261" w:type="dxa"/>
          </w:tcPr>
          <w:p w14:paraId="43B7D267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918970" cy="1440180"/>
                  <wp:effectExtent l="0" t="0" r="11430" b="7620"/>
                  <wp:docPr id="31" name="图片 31" descr="IMG_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102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97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30EBC15C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918970" cy="1440180"/>
                  <wp:effectExtent l="0" t="0" r="11430" b="7620"/>
                  <wp:docPr id="32" name="图片 32" descr="IMG_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102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97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7"/>
        <w:tblpPr w:leftFromText="180" w:rightFromText="180" w:vertAnchor="text" w:horzAnchor="page" w:tblpX="1777" w:tblpY="638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2F72F57">
        <w:tc>
          <w:tcPr>
            <w:tcW w:w="2840" w:type="dxa"/>
          </w:tcPr>
          <w:p w14:paraId="0175A019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3" name="图片 33" descr="IMG_1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10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676E738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4" name="图片 34" descr="IMG_1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102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D5A78C0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5" name="图片 35" descr="IMG_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10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10BAE9">
      <w:pPr>
        <w:numPr>
          <w:ilvl w:val="0"/>
          <w:numId w:val="0"/>
        </w:numPr>
        <w:ind w:leftChars="0"/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升旗仪式活动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33146F23">
      <w:pPr>
        <w:numPr>
          <w:ilvl w:val="0"/>
          <w:numId w:val="0"/>
        </w:numPr>
        <w:ind w:leftChars="0"/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午餐活动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7E747D3A">
      <w:pPr>
        <w:spacing w:line="360" w:lineRule="exact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今天中午我们吃的是：糙米饭、五彩虾仁、蒜泥空心菜和老黄瓜豆瓣汤</w:t>
      </w:r>
      <w:bookmarkStart w:id="0" w:name="_GoBack"/>
      <w:bookmarkEnd w:id="0"/>
      <w:r>
        <w:rPr>
          <w:rFonts w:hint="eastAsia"/>
          <w:lang w:val="en-US" w:eastAsia="zh-CN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40"/>
        <w:gridCol w:w="4240"/>
      </w:tblGrid>
      <w:tr w14:paraId="221D8B03">
        <w:trPr>
          <w:trHeight w:val="2303" w:hRule="atLeast"/>
        </w:trPr>
        <w:tc>
          <w:tcPr>
            <w:tcW w:w="4240" w:type="dxa"/>
          </w:tcPr>
          <w:p w14:paraId="5B5B8F7E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1" name="图片 41" descr="IMG_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103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0" w:type="dxa"/>
          </w:tcPr>
          <w:p w14:paraId="29393D67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2" name="图片 42" descr="IMG_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103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76E704">
        <w:trPr>
          <w:trHeight w:val="2314" w:hRule="atLeast"/>
        </w:trPr>
        <w:tc>
          <w:tcPr>
            <w:tcW w:w="4240" w:type="dxa"/>
          </w:tcPr>
          <w:p w14:paraId="1BFFB78B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0" cy="0"/>
                  <wp:effectExtent l="0" t="0" r="0" b="0"/>
                  <wp:docPr id="44" name="图片 44" descr="IMG_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10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5" name="图片 45" descr="IMG_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10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0" w:type="dxa"/>
          </w:tcPr>
          <w:p w14:paraId="20DAD55B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6" name="图片 46" descr="IMG_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103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E6A73F">
      <w:pPr>
        <w:spacing w:line="360" w:lineRule="exact"/>
        <w:ind w:firstLine="420" w:firstLineChars="200"/>
        <w:rPr>
          <w:rFonts w:hint="default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CDB8A7">
    <w:pPr>
      <w:pStyle w:val="3"/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4095750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5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5220" cy="23952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F082C4">
    <w:pPr>
      <w:pStyle w:val="4"/>
      <w:rPr>
        <w:rFonts w:hint="eastAsia" w:eastAsiaTheme="minorEastAsia"/>
        <w:lang w:eastAsia="zh-CN"/>
      </w:rP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10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9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554351" cy="1176431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-600075</wp:posOffset>
          </wp:positionH>
          <wp:positionV relativeFrom="page">
            <wp:posOffset>581660</wp:posOffset>
          </wp:positionV>
          <wp:extent cx="6473825" cy="9528175"/>
          <wp:effectExtent l="0" t="0" r="3175" b="15875"/>
          <wp:wrapNone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EB80BE"/>
    <w:rsid w:val="20CC5D9C"/>
    <w:rsid w:val="27D35453"/>
    <w:rsid w:val="2EA94930"/>
    <w:rsid w:val="2FE5DF45"/>
    <w:rsid w:val="3F7FABB5"/>
    <w:rsid w:val="5FBF4087"/>
    <w:rsid w:val="5FDD7B0C"/>
    <w:rsid w:val="5FFE4E40"/>
    <w:rsid w:val="67F6CB9F"/>
    <w:rsid w:val="6BDE551F"/>
    <w:rsid w:val="6E2F1A4E"/>
    <w:rsid w:val="6FFFD5A5"/>
    <w:rsid w:val="72FD41EA"/>
    <w:rsid w:val="7ADD4736"/>
    <w:rsid w:val="7AEB80BE"/>
    <w:rsid w:val="7BD6E560"/>
    <w:rsid w:val="7BE9F935"/>
    <w:rsid w:val="7BFD4077"/>
    <w:rsid w:val="7CFF17EB"/>
    <w:rsid w:val="7DB75D83"/>
    <w:rsid w:val="82BF0D04"/>
    <w:rsid w:val="8E9BD8FC"/>
    <w:rsid w:val="8F76476A"/>
    <w:rsid w:val="97B65F7F"/>
    <w:rsid w:val="B6FFCB43"/>
    <w:rsid w:val="CDDE843D"/>
    <w:rsid w:val="DF7E895A"/>
    <w:rsid w:val="DFDE7070"/>
    <w:rsid w:val="DFF7C192"/>
    <w:rsid w:val="EAF31AFC"/>
    <w:rsid w:val="EF5E1FEF"/>
    <w:rsid w:val="EFADE546"/>
    <w:rsid w:val="EFFBECB1"/>
    <w:rsid w:val="F267E9E9"/>
    <w:rsid w:val="F377F4DD"/>
    <w:rsid w:val="F5D69490"/>
    <w:rsid w:val="F7FE0F6C"/>
    <w:rsid w:val="F7FE19C5"/>
    <w:rsid w:val="F7FFACBE"/>
    <w:rsid w:val="FAAEEC36"/>
    <w:rsid w:val="FD7BC553"/>
    <w:rsid w:val="FEEB2E31"/>
    <w:rsid w:val="FF7D0539"/>
    <w:rsid w:val="FF7F4287"/>
    <w:rsid w:val="FFB96B12"/>
    <w:rsid w:val="FFFFE20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9">
    <w:name w:val="Strong"/>
    <w:basedOn w:val="8"/>
    <w:qFormat/>
    <w:uiPriority w:val="22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4c535cac-2ae8-49ce-8593-4ea8cfb6289a/&#31616;&#32422;&#21345;&#36890;&#39118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简约卡通风信纸.docx</Template>
  <Pages>2</Pages>
  <Words>131</Words>
  <Characters>131</Characters>
  <Lines>0</Lines>
  <Paragraphs>0</Paragraphs>
  <TotalTime>4</TotalTime>
  <ScaleCrop>false</ScaleCrop>
  <LinksUpToDate>false</LinksUpToDate>
  <CharactersWithSpaces>131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2025-02-25T05:02:00Z</dcterms:created>
  <dc:creator>陈丶清凉</dc:creator>
  <cp:lastModifiedBy>陈丶清凉</cp:lastModifiedBy>
  <dcterms:modified xsi:type="dcterms:W3CDTF">2025-05-19T13:39:02Z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0A25CA4CA29C2223F6C32A68063650DA_43</vt:lpwstr>
  </property>
</Properties>
</file>