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50509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29096ECF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046480" cy="1440180"/>
            <wp:effectExtent l="0" t="0" r="20320" b="7620"/>
            <wp:docPr id="2" name="图片 2" descr="71dc59ebfe0b6f8d343d5e6869e3ef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1dc59ebfe0b6f8d343d5e6869e3ef5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4648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3D9C">
      <w:pPr>
        <w:numPr>
          <w:ilvl w:val="0"/>
          <w:numId w:val="0"/>
        </w:numPr>
        <w:ind w:leftChars="0"/>
        <w:jc w:val="center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2511373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今日星期五，1位幼儿请假，张路翔。</w:t>
      </w:r>
    </w:p>
    <w:p w14:paraId="483AC542">
      <w:pPr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集体活动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567759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Style w:val="9"/>
          <w:rFonts w:hint="default" w:ascii="Sitka Display" w:hAnsi="Sitka Display" w:cs="Sitka Display" w:eastAsiaTheme="minorEastAsia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cs="宋体"/>
          <w:lang w:val="en-US" w:eastAsia="zh-CN"/>
        </w:rPr>
        <w:t>送给妈妈的礼物</w:t>
      </w:r>
      <w:r>
        <w:rPr>
          <w:rFonts w:hint="eastAsia" w:ascii="宋体" w:hAnsi="宋体" w:cs="宋体"/>
        </w:rPr>
        <w:t xml:space="preserve">。 </w:t>
      </w:r>
      <w:r>
        <w:rPr>
          <w:rFonts w:hint="eastAsia" w:ascii="宋体" w:hAnsi="宋体" w:cs="宋体"/>
          <w:lang w:val="en-US" w:eastAsia="zh-CN"/>
        </w:rPr>
        <w:t>本周日便是母亲节了，我们用彩纸给妈妈做了一个手工包包，还用彩笔画上了漂亮的装饰。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02345B5E">
        <w:tc>
          <w:tcPr>
            <w:tcW w:w="2130" w:type="dxa"/>
          </w:tcPr>
          <w:p w14:paraId="76751AC0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1" name="图片 11" descr="IMG_0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5359D0A1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2" name="图片 12" descr="IMG_0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7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79E1AB00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3" name="图片 13" descr="IMG_0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7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54FFFB39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4" name="图片 14" descr="IMG_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75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6861C8">
        <w:tc>
          <w:tcPr>
            <w:tcW w:w="2130" w:type="dxa"/>
          </w:tcPr>
          <w:p w14:paraId="5A484400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5" name="图片 15" descr="IMG_0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7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1C4460AB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6975" cy="1595755"/>
                  <wp:effectExtent l="0" t="0" r="22225" b="4445"/>
                  <wp:docPr id="16" name="图片 16" descr="IMG_0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7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205098E5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17" name="图片 17" descr="IMG_0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7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12F34C3E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18" name="图片 18" descr="IMG_0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7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C79D16">
        <w:tc>
          <w:tcPr>
            <w:tcW w:w="2130" w:type="dxa"/>
          </w:tcPr>
          <w:p w14:paraId="00FB2BE5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19" name="图片 19" descr="IMG_0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7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35D5CB80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0" name="图片 20" descr="IMG_0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7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2823F005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1" name="图片 21" descr="IMG_0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7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0D6A21FB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2" name="图片 22" descr="IMG_0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7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73F986">
        <w:tc>
          <w:tcPr>
            <w:tcW w:w="2130" w:type="dxa"/>
          </w:tcPr>
          <w:p w14:paraId="551553C0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3" name="图片 23" descr="IMG_0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7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0DADE89A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4" name="图片 24" descr="IMG_0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77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6AEBB1D4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5" name="图片 25" descr="IMG_0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7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57EB2725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6" name="图片 26" descr="IMG_0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7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77E36">
        <w:tc>
          <w:tcPr>
            <w:tcW w:w="2130" w:type="dxa"/>
          </w:tcPr>
          <w:p w14:paraId="11BCDC0C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7" name="图片 27" descr="IMG_0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07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7A28092E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8" name="图片 28" descr="IMG_0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07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82C58EB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29" name="图片 29" descr="IMG_0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077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0437C12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30" name="图片 30" descr="IMG_0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077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BD3ABA">
        <w:tc>
          <w:tcPr>
            <w:tcW w:w="2130" w:type="dxa"/>
          </w:tcPr>
          <w:p w14:paraId="5C2D1ACE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190625" cy="1587500"/>
                  <wp:effectExtent l="0" t="0" r="3175" b="12700"/>
                  <wp:docPr id="31" name="图片 31" descr="IMG_0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077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430DBD06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2131" w:type="dxa"/>
          </w:tcPr>
          <w:p w14:paraId="0EE602C3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2131" w:type="dxa"/>
          </w:tcPr>
          <w:p w14:paraId="7817C047">
            <w:pPr>
              <w:jc w:val="center"/>
              <w:rPr>
                <w:rStyle w:val="9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33146F23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户外活动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tbl>
      <w:tblPr>
        <w:tblStyle w:val="7"/>
        <w:tblpPr w:leftFromText="180" w:rightFromText="180" w:vertAnchor="text" w:horzAnchor="page" w:tblpX="1803" w:tblpY="45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 w14:paraId="7E8B6B98">
        <w:tc>
          <w:tcPr>
            <w:tcW w:w="1420" w:type="dxa"/>
          </w:tcPr>
          <w:p w14:paraId="3EAECFE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10260" cy="1080135"/>
                  <wp:effectExtent l="0" t="0" r="2540" b="12065"/>
                  <wp:docPr id="3" name="图片 3" descr="IMG_07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743(1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</w:tcPr>
          <w:p w14:paraId="64B13E9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10260" cy="1080135"/>
                  <wp:effectExtent l="0" t="0" r="2540" b="12065"/>
                  <wp:docPr id="4" name="图片 4" descr="IMG_0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74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</w:tcPr>
          <w:p w14:paraId="2D47D8E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10260" cy="1080135"/>
                  <wp:effectExtent l="0" t="0" r="2540" b="12065"/>
                  <wp:docPr id="6" name="图片 6" descr="IMG_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74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</w:tcPr>
          <w:p w14:paraId="542F732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09625" cy="1080135"/>
                  <wp:effectExtent l="0" t="0" r="3175" b="12065"/>
                  <wp:docPr id="7" name="图片 7" descr="IMG_074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746(1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14:paraId="2BE7099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10260" cy="1080135"/>
                  <wp:effectExtent l="0" t="0" r="2540" b="12065"/>
                  <wp:docPr id="8" name="图片 8" descr="IMG_0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74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14:paraId="1DD96D2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810260" cy="1080135"/>
                  <wp:effectExtent l="0" t="0" r="2540" b="12065"/>
                  <wp:docPr id="9" name="图片 9" descr="IMG_0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5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747D3A">
      <w:pPr>
        <w:spacing w:line="360" w:lineRule="exact"/>
        <w:ind w:firstLine="420" w:firstLineChars="200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>今天我们在前操场练习投篮。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E5DF45"/>
    <w:rsid w:val="3F7FABB5"/>
    <w:rsid w:val="5FBF4087"/>
    <w:rsid w:val="5FDD7B0C"/>
    <w:rsid w:val="5FFE4E40"/>
    <w:rsid w:val="67F6CB9F"/>
    <w:rsid w:val="6BDE551F"/>
    <w:rsid w:val="6E2F1A4E"/>
    <w:rsid w:val="6FFFD5A5"/>
    <w:rsid w:val="72FD41EA"/>
    <w:rsid w:val="7ADD4736"/>
    <w:rsid w:val="7AEB80BE"/>
    <w:rsid w:val="7BD6E560"/>
    <w:rsid w:val="7BE9F935"/>
    <w:rsid w:val="7BFD4077"/>
    <w:rsid w:val="7CFF17EB"/>
    <w:rsid w:val="7DB75D83"/>
    <w:rsid w:val="8E9BD8FC"/>
    <w:rsid w:val="8F76476A"/>
    <w:rsid w:val="97B65F7F"/>
    <w:rsid w:val="B6FFCB43"/>
    <w:rsid w:val="CDDE843D"/>
    <w:rsid w:val="DF7E895A"/>
    <w:rsid w:val="DFDE7070"/>
    <w:rsid w:val="DFF7C192"/>
    <w:rsid w:val="EAF31AFC"/>
    <w:rsid w:val="EF5E1FEF"/>
    <w:rsid w:val="EFADE546"/>
    <w:rsid w:val="EFFBECB1"/>
    <w:rsid w:val="F267E9E9"/>
    <w:rsid w:val="F377F4DD"/>
    <w:rsid w:val="F5D69490"/>
    <w:rsid w:val="F7FE0F6C"/>
    <w:rsid w:val="F7FE19C5"/>
    <w:rsid w:val="F7FFACBE"/>
    <w:rsid w:val="FAAEEC36"/>
    <w:rsid w:val="FD7BC553"/>
    <w:rsid w:val="FEEB2E31"/>
    <w:rsid w:val="FF7D0539"/>
    <w:rsid w:val="FF7F4287"/>
    <w:rsid w:val="FFB96B12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4" Type="http://schemas.openxmlformats.org/officeDocument/2006/relationships/fontTable" Target="fontTable.xml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1</TotalTime>
  <ScaleCrop>false</ScaleCrop>
  <LinksUpToDate>false</LinksUpToDate>
  <CharactersWithSpaces>131</CharactersWithSpaces>
  <Application>WPS Office_7.3.1.8967_F1E327BC-269C-435d-A152-05C5408002CA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2025-02-24T21:02:00Z</dcterms:created>
  <dc:creator>陈丶清凉</dc:creator>
  <cp:lastModifiedBy>陈丶清凉</cp:lastModifiedBy>
  <dcterms:modified xsi:type="dcterms:W3CDTF">2025-05-09T15:06:27Z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2052-7.3.1.8967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C0F83F01AF7762C3D1A71D68147DB42A_43</vt:lpwstr>
  </property>
</Properties>
</file>