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50521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54473D9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193800" cy="1109980"/>
            <wp:effectExtent l="0" t="0" r="0" b="0"/>
            <wp:docPr id="3" name="图片 3" descr="a621b209398503b5cbcfe5f700c3f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621b209398503b5cbcfe5f700c3f716"/>
                    <pic:cNvPicPr>
                      <a:picLocks noChangeAspect="1"/>
                    </pic:cNvPicPr>
                  </pic:nvPicPr>
                  <pic:blipFill>
                    <a:blip r:embed="rId6"/>
                    <a:srcRect b="38342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00C06333">
      <w:pPr>
        <w:bidi w:val="0"/>
        <w:ind w:firstLine="48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今日星期三，1位幼儿请假，张路翔。</w:t>
      </w:r>
    </w:p>
    <w:p w14:paraId="610351F9">
      <w:p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483AC542">
      <w:p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bookmarkStart w:id="0" w:name="_GoBack"/>
      <w:bookmarkEnd w:id="0"/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567759C2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今天区域游戏时间，六六小朋友在美工区照着折纸的书上折了一个小房子，区域游戏分享环节，老师邀请六六小朋友把折纸的方法分享给所有小朋友。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18FEE4DC">
        <w:tc>
          <w:tcPr>
            <w:tcW w:w="2840" w:type="dxa"/>
          </w:tcPr>
          <w:p w14:paraId="43B7D26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26" name="图片 26" descr="IMG_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1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0EBC15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7" name="图片 27" descr="IMG_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1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0D50A4A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8" name="图片 28" descr="IMG_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1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298CE">
      <w:pPr>
        <w:numPr>
          <w:ilvl w:val="0"/>
          <w:numId w:val="0"/>
        </w:numPr>
        <w:ind w:leftChars="0"/>
        <w:jc w:val="both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午餐活动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7E747D3A">
      <w:pPr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今天中午我们吃的是：茄汁牛肉盖浇饭和莲藕老鸭汤。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59FDF572">
        <w:trPr>
          <w:trHeight w:val="2303" w:hRule="atLeast"/>
        </w:trPr>
        <w:tc>
          <w:tcPr>
            <w:tcW w:w="2840" w:type="dxa"/>
          </w:tcPr>
          <w:p w14:paraId="5B5B8F7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1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9393D6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1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0AD82C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1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93DE1">
        <w:trPr>
          <w:trHeight w:val="2314" w:hRule="atLeast"/>
        </w:trPr>
        <w:tc>
          <w:tcPr>
            <w:tcW w:w="2840" w:type="dxa"/>
          </w:tcPr>
          <w:p w14:paraId="1BFFB7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1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0DAD55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1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C55443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1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0BCD13">
        <w:trPr>
          <w:trHeight w:val="2314" w:hRule="atLeast"/>
        </w:trPr>
        <w:tc>
          <w:tcPr>
            <w:tcW w:w="2840" w:type="dxa"/>
          </w:tcPr>
          <w:p w14:paraId="18D8F4A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1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AE5117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4" name="图片 24" descr="IMG_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1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B019543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5" name="图片 25" descr="IMG_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1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AA329">
      <w:pPr>
        <w:spacing w:line="360" w:lineRule="exact"/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7D35453"/>
    <w:rsid w:val="2EA94930"/>
    <w:rsid w:val="2FE5DF45"/>
    <w:rsid w:val="3F7FABB5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2BF0D04"/>
    <w:rsid w:val="8E9BD8FC"/>
    <w:rsid w:val="8F76476A"/>
    <w:rsid w:val="97B65F7F"/>
    <w:rsid w:val="B6FFCB43"/>
    <w:rsid w:val="BDBE9990"/>
    <w:rsid w:val="CDDE843D"/>
    <w:rsid w:val="DF7E895A"/>
    <w:rsid w:val="DFDE7070"/>
    <w:rsid w:val="DFF7C192"/>
    <w:rsid w:val="EAF31AFC"/>
    <w:rsid w:val="EEDD0B1E"/>
    <w:rsid w:val="EF5E1FEF"/>
    <w:rsid w:val="EFADE546"/>
    <w:rsid w:val="EFFBECB1"/>
    <w:rsid w:val="F267E9E9"/>
    <w:rsid w:val="F377F4DD"/>
    <w:rsid w:val="F5D69490"/>
    <w:rsid w:val="F7FE0F6C"/>
    <w:rsid w:val="F7FE19C5"/>
    <w:rsid w:val="F7FFACBE"/>
    <w:rsid w:val="FAAEEC36"/>
    <w:rsid w:val="FD7BC553"/>
    <w:rsid w:val="FEEB2E31"/>
    <w:rsid w:val="FF7D0539"/>
    <w:rsid w:val="FF7F4287"/>
    <w:rsid w:val="FFB96B12"/>
    <w:rsid w:val="FFFFE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6</TotalTime>
  <ScaleCrop>false</ScaleCrop>
  <LinksUpToDate>false</LinksUpToDate>
  <CharactersWithSpaces>131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2025-02-25T21:02:00Z</dcterms:created>
  <dc:creator>陈丶清凉</dc:creator>
  <cp:lastModifiedBy>陈丶清凉</cp:lastModifiedBy>
  <dcterms:modified xsi:type="dcterms:W3CDTF">2025-05-27T18:57:48Z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B61779446508BB0AAC9A3568298D644C_43</vt:lpwstr>
  </property>
</Properties>
</file>