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353E8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bidi="ar"/>
        </w:rPr>
        <w:t>今日动态</w:t>
      </w:r>
    </w:p>
    <w:p w14:paraId="367D73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 w:bidi="ar"/>
        </w:rPr>
        <w:t xml:space="preserve">2025.5.26 </w:t>
      </w:r>
      <w:r>
        <w:rPr>
          <w:rFonts w:hint="eastAsia" w:ascii="宋体" w:hAnsi="宋体" w:eastAsia="宋体" w:cs="宋体"/>
          <w:sz w:val="21"/>
          <w:szCs w:val="21"/>
          <w:lang w:bidi="ar"/>
        </w:rPr>
        <w:t>星期</w:t>
      </w:r>
      <w:r>
        <w:rPr>
          <w:rFonts w:hint="eastAsia" w:ascii="宋体" w:hAnsi="宋体" w:eastAsia="宋体" w:cs="宋体"/>
          <w:sz w:val="21"/>
          <w:szCs w:val="21"/>
          <w:lang w:val="en-US" w:eastAsia="zh-CN" w:bidi="ar"/>
        </w:rPr>
        <w:t xml:space="preserve">一 </w:t>
      </w:r>
      <w:r>
        <w:rPr>
          <w:rFonts w:hint="eastAsia" w:ascii="宋体" w:hAnsi="宋体" w:eastAsia="宋体" w:cs="宋体"/>
          <w:sz w:val="21"/>
          <w:szCs w:val="21"/>
          <w:lang w:bidi="ar"/>
        </w:rPr>
        <w:t xml:space="preserve">天气 </w:t>
      </w:r>
      <w:r>
        <w:rPr>
          <w:rFonts w:hint="eastAsia" w:ascii="宋体" w:hAnsi="宋体" w:eastAsia="宋体" w:cs="宋体"/>
          <w:sz w:val="21"/>
          <w:szCs w:val="21"/>
          <w:lang w:val="en-US" w:eastAsia="zh-CN" w:bidi="ar"/>
        </w:rPr>
        <w:t>晴天</w:t>
      </w:r>
    </w:p>
    <w:p w14:paraId="0EE428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 w:bidi="ar"/>
        </w:rPr>
        <w:t>本周</w:t>
      </w:r>
      <w:r>
        <w:rPr>
          <w:rFonts w:hint="eastAsia" w:ascii="宋体" w:hAnsi="宋体" w:eastAsia="宋体" w:cs="宋体"/>
          <w:b/>
          <w:bCs/>
          <w:sz w:val="21"/>
          <w:szCs w:val="21"/>
          <w:lang w:bidi="ar"/>
        </w:rPr>
        <w:t>主题：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“童”享时光，童“趣”六一</w:t>
      </w:r>
    </w:p>
    <w:p w14:paraId="7AA9C0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 w:bidi="ar"/>
        </w:rPr>
        <w:t>周发展目标：</w:t>
      </w:r>
    </w:p>
    <w:p w14:paraId="4D469C1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1.知道“六一”是国际儿童节，体验过节的幸福和欢乐情感，并能用恰当的语言表达自己的愉快心情。</w:t>
      </w:r>
    </w:p>
    <w:p w14:paraId="7CD11BE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2.积极参与讨论和策划，确定六一游园活动方案，会设计和分工合作，积极准备节日活动。</w:t>
      </w:r>
    </w:p>
    <w:p w14:paraId="18C6AA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3.在六一活动中能自觉遵守活动秩序，大胆礼貌地与人交往。</w:t>
      </w:r>
    </w:p>
    <w:p w14:paraId="3D6225B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/>
          <w:color w:val="000000"/>
          <w:sz w:val="21"/>
          <w:szCs w:val="21"/>
          <w:lang w:val="en-US" w:eastAsia="zh-CN"/>
        </w:rPr>
        <w:t>一、</w:t>
      </w:r>
      <w:r>
        <w:rPr>
          <w:rFonts w:hint="eastAsia" w:ascii="宋体" w:hAnsi="宋体" w:eastAsia="宋体" w:cs="宋体"/>
          <w:b/>
          <w:color w:val="000000"/>
          <w:sz w:val="21"/>
          <w:szCs w:val="21"/>
        </w:rPr>
        <w:t>来园情况</w:t>
      </w:r>
    </w:p>
    <w:p w14:paraId="1D9D4BE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出勤</w:t>
      </w:r>
      <w:r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  <w:t>31人：许诺言请事假。</w:t>
      </w:r>
    </w:p>
    <w:p w14:paraId="4DF67C9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/>
          <w:bCs w:val="0"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000000"/>
          <w:sz w:val="21"/>
          <w:szCs w:val="21"/>
          <w:lang w:val="en-US" w:eastAsia="zh-CN"/>
        </w:rPr>
        <w:t>二、语言：《我们的六一儿童节》</w:t>
      </w:r>
    </w:p>
    <w:p w14:paraId="6CFC31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 这是一节关于如何庆祝六一的谈话活动。六月一日是一年一度的国际儿童节，也是属于孩子们的节日。庆祝儿童节的方式也多种多样，在家里孩子们会收到爸爸妈妈的祝福、礼物，其实在幼儿园也有很特别的过节方式。因此本活动以“六一节我想怎么过”为主线，鼓励幼儿完整、连贯地讲述自己过节的想法，想一想、记一记、说一说自己想如何过儿童节，鼓励孩子制定儿童节的活动内容，能用自己喜欢的方式欢度节日，从而感受节日的快乐。</w:t>
      </w:r>
    </w:p>
    <w:p w14:paraId="4C24A4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 w:ascii="宋体" w:hAnsi="宋体" w:eastAsia="宋体" w:cs="宋体"/>
          <w:b/>
          <w:bCs/>
          <w:u w:val="singl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000000"/>
          <w:sz w:val="21"/>
          <w:szCs w:val="21"/>
          <w:lang w:val="en-US" w:eastAsia="zh-CN"/>
        </w:rPr>
        <w:t>表扬这些小朋友知道六一儿童节是小朋友的节日，了解过节的多种方式：</w:t>
      </w:r>
      <w:r>
        <w:rPr>
          <w:rFonts w:hint="eastAsia" w:ascii="宋体" w:hAnsi="宋体" w:eastAsia="宋体" w:cs="宋体"/>
          <w:b/>
          <w:bCs/>
          <w:u w:val="single"/>
          <w:lang w:val="en-US" w:eastAsia="zh-Hans"/>
        </w:rPr>
        <w:t>丁曼婷、李璟睿、梁峻晰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en-US" w:eastAsia="zh-Hans"/>
        </w:rPr>
        <w:t>申晓文、谭沁、王楷博、王秋瑶、徐诺、郑书韵、周艺天、宗韫玉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、</w:t>
      </w:r>
    </w:p>
    <w:p w14:paraId="6B71D0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000000"/>
          <w:sz w:val="21"/>
          <w:szCs w:val="21"/>
          <w:lang w:val="en-US" w:eastAsia="zh-CN"/>
        </w:rPr>
        <w:t>表扬这些小朋友</w:t>
      </w:r>
      <w:r>
        <w:rPr>
          <w:rFonts w:hint="eastAsia" w:ascii="宋体" w:hAnsi="宋体" w:eastAsia="宋体" w:cs="宋体"/>
          <w:b w:val="0"/>
          <w:bCs/>
          <w:color w:val="000000"/>
          <w:sz w:val="21"/>
          <w:szCs w:val="21"/>
          <w:lang w:val="en-US" w:eastAsia="zh-CN"/>
        </w:rPr>
        <w:t>能用绘画的方式记录自己过节的想法，对节日充满无限向往：</w:t>
      </w:r>
      <w:r>
        <w:rPr>
          <w:rFonts w:hint="eastAsia" w:ascii="宋体" w:hAnsi="宋体" w:eastAsia="宋体" w:cs="宋体"/>
          <w:b/>
          <w:bCs/>
          <w:u w:val="single"/>
          <w:lang w:val="en-US" w:eastAsia="zh-Hans"/>
        </w:rPr>
        <w:t>王若鑫、王知霖、魏锦宸、阴少帅、章昕媛、张奕涵、张悦威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。</w:t>
      </w:r>
    </w:p>
    <w:p w14:paraId="1A85C1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 w:ascii="宋体" w:hAnsi="宋体" w:eastAsia="宋体" w:cs="宋体"/>
          <w:b/>
          <w:bCs/>
          <w:u w:val="singl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000000"/>
          <w:sz w:val="21"/>
          <w:szCs w:val="21"/>
          <w:lang w:val="en-US" w:eastAsia="zh-CN"/>
        </w:rPr>
        <w:t>表扬这些小朋友</w:t>
      </w:r>
      <w:r>
        <w:rPr>
          <w:rFonts w:hint="eastAsia" w:ascii="宋体" w:hAnsi="宋体" w:eastAsia="宋体" w:cs="宋体"/>
          <w:b w:val="0"/>
          <w:bCs/>
          <w:color w:val="000000"/>
          <w:sz w:val="21"/>
          <w:szCs w:val="21"/>
          <w:lang w:val="en-US" w:eastAsia="zh-CN"/>
        </w:rPr>
        <w:t>能用比较完整的语言表述，语言表达清晰流畅：</w:t>
      </w:r>
      <w:r>
        <w:rPr>
          <w:rFonts w:hint="eastAsia" w:ascii="宋体" w:hAnsi="宋体" w:eastAsia="宋体" w:cs="宋体"/>
          <w:b/>
          <w:bCs/>
          <w:u w:val="single"/>
          <w:lang w:val="en-US" w:eastAsia="zh-Hans"/>
        </w:rPr>
        <w:t>冯欣、吴文欣、徐佳伊、徐筱晞、杨易、胡奕可、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黄梓宸、</w:t>
      </w:r>
      <w:r>
        <w:rPr>
          <w:rFonts w:hint="eastAsia" w:ascii="宋体" w:hAnsi="宋体" w:eastAsia="宋体" w:cs="宋体"/>
          <w:b/>
          <w:bCs/>
          <w:u w:val="single"/>
          <w:lang w:val="en-US" w:eastAsia="zh-Hans"/>
        </w:rPr>
        <w:t>李慕妍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。</w:t>
      </w:r>
    </w:p>
    <w:p w14:paraId="75FC31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希望这些小朋友能认真倾听，积极举手：</w:t>
      </w:r>
      <w:r>
        <w:rPr>
          <w:rFonts w:hint="eastAsia" w:ascii="宋体" w:hAnsi="宋体" w:eastAsia="宋体" w:cs="宋体"/>
          <w:b/>
          <w:bCs/>
          <w:u w:val="single"/>
          <w:lang w:val="en-US" w:eastAsia="zh-Hans"/>
        </w:rPr>
        <w:t>蒋翊晗、谌睿、徐梓赫、王诺婉、刘锦宥、</w:t>
      </w:r>
    </w:p>
    <w:p w14:paraId="2CB1C02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/>
          <w:bCs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en-US" w:eastAsia="zh-CN"/>
        </w:rPr>
        <w:t>三、区域游戏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361005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261" w:type="dxa"/>
          </w:tcPr>
          <w:p w14:paraId="2F60504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10160" b="7620"/>
                  <wp:docPr id="8" name="图片 8" descr="/Users/elaine/Downloads/IMG_4737.jpegIMG_4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elaine/Downloads/IMG_4737.jpegIMG_473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BFE8C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  <w:t>张奕涵在美工区专注地画着拍毕业照的场景。她笔下的人物姿态各异，有的面带微笑、手持鲜花，有的相互搭肩、眼神亲昵。画面中，老师站在后排温柔注视着大家，阳光透过虚构的 “窗户” 洒在每个人身上，背景的气球与彩带增添了毕业的喜庆氛围，整幅画洋溢着对幼儿园时光的不舍与对未来的期待。</w:t>
            </w:r>
          </w:p>
        </w:tc>
        <w:tc>
          <w:tcPr>
            <w:tcW w:w="4261" w:type="dxa"/>
          </w:tcPr>
          <w:p w14:paraId="027DA54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919605" cy="1440180"/>
                  <wp:effectExtent l="0" t="0" r="10795" b="7620"/>
                  <wp:docPr id="13" name="图片 13" descr="/Users/elaine/Downloads/IMG_4738.jpegIMG_4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/Users/elaine/Downloads/IMG_4738.jpegIMG_473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32B55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default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  <w:t>谌睿在建构区专注地用雪花片搭建拍毕业照的阶梯。他先将雪花片横向拼接成底座，再逐层向上叠加，每层刻意错开形成阶梯状。小手灵活地调整角度，不时对比想象中的阶梯弧度，最终搭出稳固且有层次感的结构，浅蓝与白色相间的 “阶梯” 仿佛预示着毕业时刻的纯净与庄重。</w:t>
            </w:r>
          </w:p>
        </w:tc>
      </w:tr>
      <w:tr w14:paraId="24E8C0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454" w:hRule="atLeast"/>
        </w:trPr>
        <w:tc>
          <w:tcPr>
            <w:tcW w:w="4261" w:type="dxa"/>
          </w:tcPr>
          <w:p w14:paraId="546AE42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10160" b="7620"/>
                  <wp:docPr id="4" name="图片 4" descr="/Users/elaine/Downloads/IMG_4739.jpegIMG_4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elaine/Downloads/IMG_4739.jpegIMG_473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EEC0B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  <w:t>阴少帅与王秋瑶在地面建构活动中专注于用积木搭建前操场。两人分工协作，阴少帅负责规划布局、挑选大块积木搭建操场主体框架，王秋瑶则细致拼接围栏、跑道等细节。他们神情认真，不时交流调整方案，随着积木堆叠，前操场的雏形逐渐清晰，展现出良好的合作能力与建构技巧。</w:t>
            </w:r>
          </w:p>
        </w:tc>
        <w:tc>
          <w:tcPr>
            <w:tcW w:w="4261" w:type="dxa"/>
          </w:tcPr>
          <w:p w14:paraId="2DB751A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10160" b="7620"/>
                  <wp:docPr id="5" name="图片 5" descr="/Users/elaine/Downloads/IMG_4741.jpegIMG_4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elaine/Downloads/IMG_4741.jpegIMG_474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0EE80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  <w:t>杨易对其他小朋友制作的吸尘器进行调整改装，成功让其具备吸纸屑功能。不过，改装后的吸尘器仍存在一定问题，虽能完成基础吸尘操作，但在吸力稳定性方面表现欠佳，吸纸屑过程中偶有间断情况，整体性能有待进一步优化提升。</w:t>
            </w:r>
          </w:p>
        </w:tc>
      </w:tr>
    </w:tbl>
    <w:p w14:paraId="5387B3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四、户外活动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1FF27B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261" w:type="dxa"/>
          </w:tcPr>
          <w:p w14:paraId="1EAAD8D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10160" b="7620"/>
                  <wp:docPr id="1" name="图片 1" descr="/Users/elaine/Downloads/IMG_4730.jpegIMG_4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elaine/Downloads/IMG_4730.jpegIMG_473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9CD3B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default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  <w:t>王知霖、周艺天、刘锦宥三人协作，将多个轮胎堆叠成一座堡垒。堡垒结构错落有致，轮胎间相互稳固支撑。郭晨则藏身于这座轮胎堡垒之中，身影被堆叠的轮胎部分遮挡，只露出部分身形，四人在这一过程中展现出了良好的团队合作与动手能力。</w:t>
            </w:r>
          </w:p>
        </w:tc>
        <w:tc>
          <w:tcPr>
            <w:tcW w:w="4261" w:type="dxa"/>
          </w:tcPr>
          <w:p w14:paraId="16EF215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10160" b="7620"/>
                  <wp:docPr id="2" name="图片 2" descr="/Users/elaine/Downloads/IMG_4732.jpegIMG_4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elaine/Downloads/IMG_4732.jpegIMG_473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8D1C1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default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  <w:t>王楷博与蒋翊晗并排坐在色彩斑驳的轮胎上，阳光透过树叶间隙洒在他们肩头。两人膝盖微屈，身体微微前倾，王楷博手指轻拨轮胎纹路，嘴角带笑；蒋翊晗双手托腮，目光专注，不时点头回应。周围传来细碎的风声与远处孩童的嬉闹，静谧氛围中，他们的交谈如溪流般自然流淌。</w:t>
            </w:r>
          </w:p>
        </w:tc>
      </w:tr>
      <w:tr w14:paraId="6D1E87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261" w:type="dxa"/>
          </w:tcPr>
          <w:p w14:paraId="50384CD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920875" cy="1440180"/>
                  <wp:effectExtent l="0" t="0" r="9525" b="7620"/>
                  <wp:docPr id="3" name="图片 3" descr="/Users/elaine/Downloads/IMG_4734.jpegIMG_4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elaine/Downloads/IMG_4734.jpegIMG_473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FD517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  <w:t>老师站在长绳一侧，双手有节奏地挥动绳子，长绳如银蛇般在空中划出圆弧。一群小朋友排成小队，眼睛紧盯翻飞的绳子，脚尖轻踮等待时机。排头的小朋友看准绳下落的瞬间，快步跃入，轻盈跳过，随后笑着跑向队尾。阳光洒在孩子们扬起的笑脸上，场面活泼而有序。</w:t>
            </w:r>
          </w:p>
        </w:tc>
        <w:tc>
          <w:tcPr>
            <w:tcW w:w="4261" w:type="dxa"/>
          </w:tcPr>
          <w:p w14:paraId="6EE6B7D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920875" cy="1440180"/>
                  <wp:effectExtent l="0" t="0" r="9525" b="7620"/>
                  <wp:docPr id="6" name="图片 6" descr="/Users/elaine/Downloads/IMG_4735.jpegIMG_4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elaine/Downloads/IMG_4735.jpegIMG_473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8DFB8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  <w:t>一群小朋友自发聚在浓荫如盖的大树下。他们或坐或站，有的捧着水壶咕嘟咕嘟喝水，有的轻轻擦着额头的汗珠，小脸因跑动而泛红。彼此间低声聊着趣事，指尖偶尔指向远处嬉戏的同伴，清脆的笑声混着树叶沙沙声，在凉爽的树荫里织成一片惬意的休憩时光。</w:t>
            </w:r>
          </w:p>
        </w:tc>
      </w:tr>
    </w:tbl>
    <w:p w14:paraId="102BA4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五、温馨提示</w:t>
      </w:r>
    </w:p>
    <w:p w14:paraId="6A8264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1.近期开始排练毕业典礼，请有相关节目的小朋友回家后也积极练习。</w:t>
      </w:r>
    </w:p>
    <w:p w14:paraId="3B0606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2.天气炎热，在家也提醒小朋友健康饮食，尽量不吃冰凉的食物。</w:t>
      </w:r>
      <w:bookmarkStart w:id="0" w:name="_GoBack"/>
      <w:bookmarkEnd w:id="0"/>
    </w:p>
    <w:sectPr>
      <w:pgSz w:w="11906" w:h="16838"/>
      <w:pgMar w:top="1440" w:right="1800" w:bottom="698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3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NjUsImhkaWQiOiJmZTY1OWIyN2VlNTNjYTgxNmUxNzY3MGQwZTYyMTJmMCIsInVzZXJDb3VudCI6MzR9"/>
    <w:docVar w:name="KSO_WPS_MARK_KEY" w:val="2d77432d-3eb3-4d42-88e0-c2ce87633266"/>
  </w:docVars>
  <w:rsids>
    <w:rsidRoot w:val="27FA4F9E"/>
    <w:rsid w:val="00034887"/>
    <w:rsid w:val="00085CCB"/>
    <w:rsid w:val="00091F88"/>
    <w:rsid w:val="000D66EC"/>
    <w:rsid w:val="001D7978"/>
    <w:rsid w:val="00357139"/>
    <w:rsid w:val="003F7DB6"/>
    <w:rsid w:val="00437CDF"/>
    <w:rsid w:val="005136B9"/>
    <w:rsid w:val="00561E12"/>
    <w:rsid w:val="00571D77"/>
    <w:rsid w:val="00655D2E"/>
    <w:rsid w:val="00786221"/>
    <w:rsid w:val="007E58D1"/>
    <w:rsid w:val="007F2E2C"/>
    <w:rsid w:val="008B7359"/>
    <w:rsid w:val="009171B0"/>
    <w:rsid w:val="009230A5"/>
    <w:rsid w:val="00983404"/>
    <w:rsid w:val="009C1196"/>
    <w:rsid w:val="00C163EB"/>
    <w:rsid w:val="00CD6390"/>
    <w:rsid w:val="00D22456"/>
    <w:rsid w:val="00D37DF1"/>
    <w:rsid w:val="00DA162C"/>
    <w:rsid w:val="00E54213"/>
    <w:rsid w:val="00F02919"/>
    <w:rsid w:val="00F32825"/>
    <w:rsid w:val="00F565D1"/>
    <w:rsid w:val="00F70516"/>
    <w:rsid w:val="00F809C1"/>
    <w:rsid w:val="00FA0C7E"/>
    <w:rsid w:val="00FA6DFC"/>
    <w:rsid w:val="01BD7A4F"/>
    <w:rsid w:val="031C257A"/>
    <w:rsid w:val="03237D85"/>
    <w:rsid w:val="05892E74"/>
    <w:rsid w:val="075A6A62"/>
    <w:rsid w:val="095148CC"/>
    <w:rsid w:val="0BD61ACB"/>
    <w:rsid w:val="0D7D8635"/>
    <w:rsid w:val="0ED7B605"/>
    <w:rsid w:val="131E2317"/>
    <w:rsid w:val="137677E2"/>
    <w:rsid w:val="152E3635"/>
    <w:rsid w:val="16711F88"/>
    <w:rsid w:val="16C3307F"/>
    <w:rsid w:val="1D304905"/>
    <w:rsid w:val="1DB91CCF"/>
    <w:rsid w:val="1F6A1AB0"/>
    <w:rsid w:val="1F7F5F04"/>
    <w:rsid w:val="1FFFAC26"/>
    <w:rsid w:val="26EA6C9B"/>
    <w:rsid w:val="26F23447"/>
    <w:rsid w:val="27CC1ABA"/>
    <w:rsid w:val="27FA4F9E"/>
    <w:rsid w:val="28442C0D"/>
    <w:rsid w:val="287651B5"/>
    <w:rsid w:val="2B5B7EC1"/>
    <w:rsid w:val="2FEFBDCE"/>
    <w:rsid w:val="339711AF"/>
    <w:rsid w:val="34FE402F"/>
    <w:rsid w:val="35AA570B"/>
    <w:rsid w:val="37FFE9BC"/>
    <w:rsid w:val="382B6416"/>
    <w:rsid w:val="3838457E"/>
    <w:rsid w:val="39AB195F"/>
    <w:rsid w:val="3AE2207F"/>
    <w:rsid w:val="3E306125"/>
    <w:rsid w:val="3E9E109F"/>
    <w:rsid w:val="3F143957"/>
    <w:rsid w:val="3F7FDA84"/>
    <w:rsid w:val="3FEE385D"/>
    <w:rsid w:val="3FFCE1FB"/>
    <w:rsid w:val="4162149D"/>
    <w:rsid w:val="41BB5291"/>
    <w:rsid w:val="42C16684"/>
    <w:rsid w:val="435968D0"/>
    <w:rsid w:val="45EB3E62"/>
    <w:rsid w:val="465D0193"/>
    <w:rsid w:val="471B5F8A"/>
    <w:rsid w:val="47AF4EEE"/>
    <w:rsid w:val="47E809DE"/>
    <w:rsid w:val="48185562"/>
    <w:rsid w:val="484715F8"/>
    <w:rsid w:val="49E07403"/>
    <w:rsid w:val="4D412856"/>
    <w:rsid w:val="4D9670BD"/>
    <w:rsid w:val="4F543A9C"/>
    <w:rsid w:val="4FF7A0DA"/>
    <w:rsid w:val="4FF858AF"/>
    <w:rsid w:val="50635873"/>
    <w:rsid w:val="52D367DA"/>
    <w:rsid w:val="543B2461"/>
    <w:rsid w:val="545437F9"/>
    <w:rsid w:val="55674105"/>
    <w:rsid w:val="55F0489E"/>
    <w:rsid w:val="57AD679A"/>
    <w:rsid w:val="588558E1"/>
    <w:rsid w:val="5A6551F6"/>
    <w:rsid w:val="5B7E438D"/>
    <w:rsid w:val="5C490534"/>
    <w:rsid w:val="5CA67C72"/>
    <w:rsid w:val="5CAF586F"/>
    <w:rsid w:val="5D847D1F"/>
    <w:rsid w:val="5EAB7335"/>
    <w:rsid w:val="60C03693"/>
    <w:rsid w:val="61B85190"/>
    <w:rsid w:val="64D71A9F"/>
    <w:rsid w:val="654F45EB"/>
    <w:rsid w:val="65776D96"/>
    <w:rsid w:val="66FA388E"/>
    <w:rsid w:val="679F4002"/>
    <w:rsid w:val="68CA7719"/>
    <w:rsid w:val="6A3550F2"/>
    <w:rsid w:val="6C2236D7"/>
    <w:rsid w:val="6E3DBE40"/>
    <w:rsid w:val="6F7FCB0F"/>
    <w:rsid w:val="6FF996DF"/>
    <w:rsid w:val="6FFFC037"/>
    <w:rsid w:val="709779A9"/>
    <w:rsid w:val="72830C4F"/>
    <w:rsid w:val="72865215"/>
    <w:rsid w:val="7294672D"/>
    <w:rsid w:val="737F6769"/>
    <w:rsid w:val="73F240EB"/>
    <w:rsid w:val="74A76BEC"/>
    <w:rsid w:val="74FA30DF"/>
    <w:rsid w:val="757852B2"/>
    <w:rsid w:val="75FB92DF"/>
    <w:rsid w:val="78522554"/>
    <w:rsid w:val="78DE2AE4"/>
    <w:rsid w:val="7AEFC24C"/>
    <w:rsid w:val="7BDE126A"/>
    <w:rsid w:val="7BDF435F"/>
    <w:rsid w:val="7C6023D0"/>
    <w:rsid w:val="7CAF0CBC"/>
    <w:rsid w:val="7CB91298"/>
    <w:rsid w:val="7D8BBDB7"/>
    <w:rsid w:val="7DD53398"/>
    <w:rsid w:val="7DFE1325"/>
    <w:rsid w:val="7F0F2005"/>
    <w:rsid w:val="7F5F0ED2"/>
    <w:rsid w:val="7F6AAEC9"/>
    <w:rsid w:val="7F75DEF4"/>
    <w:rsid w:val="7FBFC265"/>
    <w:rsid w:val="7FCF1162"/>
    <w:rsid w:val="7FE628AC"/>
    <w:rsid w:val="7FFF6301"/>
    <w:rsid w:val="8B972060"/>
    <w:rsid w:val="BF9F0DEE"/>
    <w:rsid w:val="BFD630E7"/>
    <w:rsid w:val="CBCEDA1D"/>
    <w:rsid w:val="D14F431F"/>
    <w:rsid w:val="DBAFD4B5"/>
    <w:rsid w:val="DDFF8131"/>
    <w:rsid w:val="DDFFE922"/>
    <w:rsid w:val="DEED728E"/>
    <w:rsid w:val="DF5C6217"/>
    <w:rsid w:val="E57F9221"/>
    <w:rsid w:val="EBFF91B0"/>
    <w:rsid w:val="EDECB9CF"/>
    <w:rsid w:val="EF7BBCE7"/>
    <w:rsid w:val="F5D78E51"/>
    <w:rsid w:val="F6C674AB"/>
    <w:rsid w:val="F7EE154E"/>
    <w:rsid w:val="FB77FD80"/>
    <w:rsid w:val="FBE9C1D9"/>
    <w:rsid w:val="FBFF4957"/>
    <w:rsid w:val="FCBC93F1"/>
    <w:rsid w:val="FCFCDF5B"/>
    <w:rsid w:val="FD7F6FC9"/>
    <w:rsid w:val="FEAF036D"/>
    <w:rsid w:val="FF1F90BD"/>
    <w:rsid w:val="FF7F0607"/>
    <w:rsid w:val="FF7F12C6"/>
    <w:rsid w:val="FFBD905D"/>
    <w:rsid w:val="FFE7E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elaine/Library/Containers/com.kingsoft.wpsoffice.mac/Data/C:\Users\admin\AppData\Roaming\kingsoft\office6\templates\download\2328da55-1654-415e-bd26-e46928638d26\&#20845;&#19968;&#20799;&#31461;&#33410;&#21345;&#36890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六一儿童节卡通信纸.docx</Template>
  <Pages>3</Pages>
  <Words>848</Words>
  <Characters>867</Characters>
  <Lines>1</Lines>
  <Paragraphs>1</Paragraphs>
  <TotalTime>2</TotalTime>
  <ScaleCrop>false</ScaleCrop>
  <LinksUpToDate>false</LinksUpToDate>
  <CharactersWithSpaces>870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2021-09-26T15:58:00Z</dcterms:created>
  <dc:creator>Moent</dc:creator>
  <cp:lastModifiedBy>高</cp:lastModifiedBy>
  <cp:lastPrinted>2024-10-05T03:32:00Z</cp:lastPrinted>
  <dcterms:modified xsi:type="dcterms:W3CDTF">2025-05-26T12:58:20Z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KSOTemplateUUID">
    <vt:lpwstr>v1.0_mb_RYw+NC2lL6ly8rw6Uh/mgw==</vt:lpwstr>
  </property>
  <property fmtid="{D5CDD505-2E9C-101B-9397-08002B2CF9AE}" pid="4" name="ICV">
    <vt:lpwstr>ED588672FA2A4B13BE1D522D472468C0_13</vt:lpwstr>
  </property>
  <property fmtid="{D5CDD505-2E9C-101B-9397-08002B2CF9AE}" pid="5" name="KSOTemplateDocerSaveRecord">
    <vt:lpwstr>eyJoZGlkIjoiMjIxODhjNjM1NjlhMWVjZTNlMzc0MzE2YThmODI1YWYiLCJ1c2VySWQiOiIxMTY1NTUxMzE4In0=</vt:lpwstr>
  </property>
</Properties>
</file>