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50522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35660" cy="1182370"/>
            <wp:effectExtent l="0" t="0" r="2540" b="1143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</w:t>
      </w:r>
      <w:bookmarkStart w:id="1" w:name="_GoBack"/>
      <w:bookmarkEnd w:id="1"/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6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6C7C09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83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37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8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83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63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1"/>
        <w:gridCol w:w="3176"/>
      </w:tblGrid>
      <w:tr w14:paraId="44C1C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8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IMG_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8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0A8F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1" w:type="dxa"/>
          </w:tcPr>
          <w:p w14:paraId="01FB9839"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8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3140E8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18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818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7726E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255</Words>
  <Characters>284</Characters>
  <Lines>1</Lines>
  <Paragraphs>1</Paragraphs>
  <TotalTime>4</TotalTime>
  <ScaleCrop>false</ScaleCrop>
  <LinksUpToDate>false</LinksUpToDate>
  <CharactersWithSpaces>286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2025-05-23T09:06:57Z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