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18CD4D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星期五的早晨，下起了瓢泼大雨。一路上的雨花溅在了孩子们的鞋子、裤腿上。幸好家人们呵护的很好，只有少量雨滴落在了裤腿。</w:t>
      </w:r>
    </w:p>
    <w:p w14:paraId="132DFEC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今天共来园21人，1人请假。期待宝贝早日回到幼儿园。</w:t>
      </w:r>
    </w:p>
    <w:p w14:paraId="10B53F0F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23_08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23_0809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23_08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23_0808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23_08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23_0808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集体活动---语言：竹篱笆和牵牛花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C98A27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竹篱笆和牵牛花》以“伤心的竹篱笆是怎样帮助牵牛花的？”这个大主题引导幼儿理解竹篱笆和牵牛花的不同特点：竹篱笆是固定不动地呆在一个地方，而牵牛花却可以通过篱笆攀爬的更高。竹篱笆主动帮助牵牛花，让牵牛花在自己的身上爬，很快牵牛花就站在高高的竹篱笆上，呼吸着新鲜的空气。幼儿在欣赏故事的同时感受到朋友之间的关爱、和谐共处生活的美好，懂得帮助别人、快乐自己的道理。</w:t>
      </w:r>
    </w:p>
    <w:p w14:paraId="08E1B97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23_09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23_0948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23_09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23_0948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E813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23_09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23_0956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23_09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23_0955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23_09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23_0951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422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49FCB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因为下雨，我们的区域游戏时间适当増长了。音乐区中的两个宝贝一个唱歌、一个表演；美工区中的孩子在用彩纸制作雨伞、乌篷船；科探区的磁力小车有了进一步的改进；建构区的雨伞、双人伞慢慢呈现……孩子们在区域游戏中获得了成长。</w:t>
      </w:r>
    </w:p>
    <w:p w14:paraId="457C01F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523_08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23_0847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523_08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23_0848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523_08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23_0847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49F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523_10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23_1036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523_10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23_1036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06A1DE86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23_11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23_1121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23_11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23_1120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523_11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23_1120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6D9AFA8A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今天雨大，路上湿滑，请家长和孩子离园路上注意安全！</w:t>
      </w:r>
    </w:p>
    <w:p w14:paraId="453E39B6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今天是星期五，我们不开展延时班活动，请您于3:35准时接孩子回家。谢谢配合！</w:t>
      </w:r>
    </w:p>
    <w:p w14:paraId="698086F3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94D4AD"/>
    <w:multiLevelType w:val="singleLevel"/>
    <w:tmpl w:val="5B94D4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1845B3"/>
    <w:rsid w:val="263421B5"/>
    <w:rsid w:val="278D7F07"/>
    <w:rsid w:val="27BB1AA0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3E4177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742</Words>
  <Characters>775</Characters>
  <Lines>8</Lines>
  <Paragraphs>2</Paragraphs>
  <TotalTime>2</TotalTime>
  <ScaleCrop>false</ScaleCrop>
  <LinksUpToDate>false</LinksUpToDate>
  <CharactersWithSpaces>809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2025-05-23T04:46:04Z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