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5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23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五  雨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1.幼儿来园人数：应到34人，实到30人，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张漪乐、赵希羽、郭颜睿、左轶萱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请假。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中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午回家。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1.语言：山坡哪去了</w:t>
      </w:r>
    </w:p>
    <w:p w14:paraId="600ACF30">
      <w:pPr>
        <w:tabs>
          <w:tab w:val="left" w:pos="780"/>
        </w:tabs>
        <w:ind w:firstLine="420" w:firstLineChars="200"/>
        <w:rPr>
          <w:rFonts w:hint="eastAsia" w:ascii="宋体" w:hAnsi="宋体" w:eastAsia="宋体" w:cs="宋体"/>
          <w:kern w:val="0"/>
          <w:lang w:val="en-US" w:eastAsia="zh-CN"/>
        </w:rPr>
      </w:pPr>
      <w:r>
        <w:rPr>
          <w:rFonts w:hint="eastAsia" w:ascii="宋体" w:hAnsi="宋体" w:eastAsia="宋体" w:cs="宋体"/>
        </w:rPr>
        <w:t>《山坡哪去了</w:t>
      </w:r>
      <w:r>
        <w:rPr>
          <w:rFonts w:hint="eastAsia" w:ascii="宋体" w:hAnsi="宋体" w:eastAsia="宋体" w:cs="宋体"/>
          <w:szCs w:val="21"/>
        </w:rPr>
        <w:t>》是一则情节生动、富有教育意义的童话故事，故事以小熊寻找消失的美丽山坡为线索，通过小熊与</w:t>
      </w:r>
      <w:r>
        <w:rPr>
          <w:rFonts w:hint="eastAsia" w:ascii="宋体" w:hAnsi="宋体" w:eastAsia="宋体" w:cs="宋体"/>
        </w:rPr>
        <w:t>老槐树、小草的对话，</w:t>
      </w:r>
      <w:r>
        <w:rPr>
          <w:rFonts w:hint="eastAsia" w:ascii="宋体" w:hAnsi="宋体" w:eastAsia="宋体" w:cs="宋体"/>
          <w:szCs w:val="21"/>
        </w:rPr>
        <w:t>让幼儿了解</w:t>
      </w:r>
      <w:r>
        <w:rPr>
          <w:rFonts w:hint="eastAsia" w:ascii="宋体" w:hAnsi="宋体" w:eastAsia="宋体" w:cs="宋体"/>
        </w:rPr>
        <w:t>了树和草对泥土的保护作用，又通过小熊和大鸟、小鱼的对话，揭示了山坡消失的真正原因是人类的滥砍滥伐，以及生态遭到破坏后的严重后果。本活动意在引导幼儿大胆猜测人物对话，体会小熊的心情变化，</w:t>
      </w:r>
      <w:r>
        <w:rPr>
          <w:rFonts w:hint="eastAsia" w:ascii="宋体" w:hAnsi="宋体" w:eastAsia="宋体" w:cs="宋体"/>
          <w:szCs w:val="21"/>
        </w:rPr>
        <w:t>从而产生要</w:t>
      </w:r>
      <w:r>
        <w:rPr>
          <w:rFonts w:hint="eastAsia" w:ascii="宋体" w:hAnsi="宋体" w:eastAsia="宋体" w:cs="宋体"/>
        </w:rPr>
        <w:t>保护身边的自然环境的意识。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张一嘉、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李子木、王紫妍、高羽安、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陈艺萱、张嘉辰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李伊一、杨佳伊、焦云舒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、肖尧、秦苏安</w:t>
      </w:r>
      <w:r>
        <w:rPr>
          <w:rFonts w:hint="eastAsia" w:ascii="宋体" w:hAnsi="宋体" w:eastAsia="宋体" w:cs="宋体"/>
          <w:szCs w:val="21"/>
        </w:rPr>
        <w:t>理解故事内容，知道山坡消失的真正原因，了解生态遭到破坏的严重后果。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郭煜霖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、杨梦露、赵毓宁、夏天一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赵明泽、赵雨泽、宋恬恬、朱琪玥、邵崔钰、徐佳禾、贺健宸、李梓朋、罗景宸、梁沐棉、陈竞泽、秦修诚、徐亿涵、王凝音</w:t>
      </w:r>
      <w:r>
        <w:rPr>
          <w:rFonts w:hint="eastAsia" w:ascii="宋体" w:hAnsi="宋体" w:eastAsia="宋体" w:cs="宋体"/>
          <w:szCs w:val="21"/>
        </w:rPr>
        <w:t>体会小熊的心情变化，萌发初步的环保意识，知道要保护身边的环境。</w:t>
      </w:r>
    </w:p>
    <w:p w14:paraId="73DFD7E6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36B5CA9E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5267EDD7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</w:t>
      </w:r>
    </w:p>
    <w:p w14:paraId="5C67A5E3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8166D72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10160</wp:posOffset>
                </wp:positionH>
                <wp:positionV relativeFrom="paragraph">
                  <wp:posOffset>35560</wp:posOffset>
                </wp:positionV>
                <wp:extent cx="2372360" cy="457835"/>
                <wp:effectExtent l="4445" t="4445" r="10795" b="762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578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赵明泽、赵雨泽、罗景宸在智高墙拼搭轨道。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8pt;margin-top:2.8pt;height:36.05pt;width:186.8pt;z-index:251659264;mso-width-relative:page;mso-height-relative:page;" fillcolor="#FFFFFF [3201]" filled="t" stroked="t" coordsize="21600,21600" o:gfxdata="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Bjw/sj0wAAAAYB&#10;AAAPAAAAAAAAAAEAIAAAACIAAABkcnMvZG93bnJldi54bWxQSwECFAAUAAAACACHTuJABUkw41kC&#10;AAC3BAAADgAAAAAAAAABACAAAAAi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赵明泽、赵雨泽、罗景宸在智高墙拼搭轨道。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2913380</wp:posOffset>
                </wp:positionH>
                <wp:positionV relativeFrom="paragraph">
                  <wp:posOffset>34290</wp:posOffset>
                </wp:positionV>
                <wp:extent cx="2372360" cy="481965"/>
                <wp:effectExtent l="4445" t="4445" r="10795" b="889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19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徐亿涵、王紫妍、李兴琪在图书角看书。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9.4pt;margin-top:2.7pt;height:37.95pt;width:186.8pt;z-index:251661312;mso-width-relative:page;mso-height-relative:page;" fillcolor="#FFFFFF [3201]" filled="t" stroked="t" coordsize="21600,21600" o:gfxdata="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3kIlhtUAAAAI&#10;AQAADwAAAAAAAAABACAAAAAiAAAAZHJzL2Rvd25yZXYueG1sUEsBAhQAFAAAAAgAh07iQNf5R05Y&#10;AgAAuQ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徐亿涵、王紫妍、李兴琪在图书角看书。</w:t>
                      </w:r>
                    </w:p>
                  </w:txbxContent>
                </v:textbox>
              </v:shape>
            </w:pict>
          </mc:Fallback>
        </mc:AlternateContent>
      </w:r>
    </w:p>
    <w:p w14:paraId="23ABFD17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D4C6B5A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38A2845F">
      <w:pPr>
        <w:spacing w:line="240" w:lineRule="auto"/>
        <w:jc w:val="both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7B577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2844800</wp:posOffset>
                </wp:positionH>
                <wp:positionV relativeFrom="paragraph">
                  <wp:posOffset>27305</wp:posOffset>
                </wp:positionV>
                <wp:extent cx="2372360" cy="503555"/>
                <wp:effectExtent l="4445" t="4445" r="10795" b="1270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035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宋恬恬在编织伞，杨佳伊、王凝音在编织扇子，梁沐棉、杨梦露在画画。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4pt;margin-top:2.15pt;height:39.65pt;width:186.8pt;z-index:251662336;mso-width-relative:page;mso-height-relative:page;" fillcolor="#FFFFFF [3201]" filled="t" stroked="t" coordsize="21600,21600" o:gfxdata="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EjweuTVAAAACAEA&#10;AA8AAAAAAAAAAQAgAAAAIgAAAGRycy9kb3ducmV2LnhtbFBLAQIUABQAAAAIAIdO4kCNyU8VVgIA&#10;ALkEAAAOAAAAAAAAAAEAIAAAACQ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宋恬恬在编织伞，杨佳伊、王凝音在编织扇子，梁沐棉、杨梦露在画画。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35560</wp:posOffset>
                </wp:positionV>
                <wp:extent cx="2372360" cy="516255"/>
                <wp:effectExtent l="4445" t="4445" r="10795" b="1270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16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DD5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高羽安、焦云舒在科探区玩弹力游戏，张一嘉在玩探秘指纹游戏。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3pt;margin-top:2.8pt;height:40.65pt;width:186.8pt;z-index:251663360;mso-width-relative:page;mso-height-relative:page;" fillcolor="#FFFFFF [3201]" filled="t" stroked="t" coordsize="21600,21600" o:gfxdata="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O5kbCzTAAAABQEA&#10;AA8AAAAAAAAAAQAgAAAAIgAAAGRycy9kb3ducmV2LnhtbFBLAQIUABQAAAAIAIdO4kBwQnxTWAIA&#10;ALkEAAAOAAAAAAAAAAEAIAAAACI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6DD5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高羽安、焦云舒在科探区玩弹力游戏，张一嘉在玩探秘指纹游戏。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A4A23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FD861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B0601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616A1F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4D598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2893060</wp:posOffset>
                </wp:positionH>
                <wp:positionV relativeFrom="paragraph">
                  <wp:posOffset>6985</wp:posOffset>
                </wp:positionV>
                <wp:extent cx="2372360" cy="485775"/>
                <wp:effectExtent l="4445" t="4445" r="10795" b="508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2E4F6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李梓朋、贺健宸在万能工匠拼搭车子。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7.8pt;margin-top:0.55pt;height:38.25pt;width:186.8pt;z-index:251664384;mso-width-relative:page;mso-height-relative:page;" fillcolor="#FFFFFF [3201]" filled="t" stroked="t" coordsize="21600,21600" o:gfxdata="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X9aHfWAAAA&#10;CAEAAA8AAAAAAAAAAQAgAAAAIgAAAGRycy9kb3ducmV2LnhtbFBLAQIUABQAAAAIAIdO4kDYq+WQ&#10;WAIAALc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22E4F6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李梓朋、贺健宸在万能工匠拼搭车子。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26035</wp:posOffset>
                </wp:positionH>
                <wp:positionV relativeFrom="paragraph">
                  <wp:posOffset>2540</wp:posOffset>
                </wp:positionV>
                <wp:extent cx="2372360" cy="496570"/>
                <wp:effectExtent l="4445" t="4445" r="10795" b="6985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965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陈竞泽、李伊一在玩速战速决，郭煜霖、邵崔钰在玩三视图投影。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05pt;margin-top:0.2pt;height:39.1pt;width:186.8pt;z-index:251660288;mso-width-relative:page;mso-height-relative:page;" fillcolor="#FFFFFF [3201]" filled="t" stroked="t" coordsize="21600,21600" o:gfxdata="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F2k/PLTAAAA&#10;BQEAAA8AAAAAAAAAAQAgAAAAIgAAAGRycy9kb3ducmV2LnhtbFBLAQIUABQAAAAIAIdO4kAWODoZ&#10;WwIAALkEAAAOAAAAAAAAAAEAIAAAACI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陈竞泽、李伊一在玩速战速决，郭煜霖、邵崔钰在玩三视图投影。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DE4FB5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629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ab/>
      </w:r>
    </w:p>
    <w:p w14:paraId="127F53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01639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756323EA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25.5.23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中午来园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中午来园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02F14B6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786385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★各位家长：最近气温变化无常，忽冷忽热正是各种病毒的高发季节，所以预防很重要，家长们可千万不容忽视噢!</w:t>
      </w:r>
    </w:p>
    <w:p w14:paraId="1B1EBD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幼儿园里我们每天都会进行消毒和检查，班级做到勤开窗通风，也会督促宝贝们多喝水，各个卫生死角及孩子们触摸到的地方都会进行清洁消毒。请家长们在家也要关注幼儿体征，有异常情况及时和班级老师联系。</w:t>
      </w:r>
    </w:p>
    <w:p w14:paraId="621DD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请家长们关注孩子们的健康、做到：</w:t>
      </w:r>
    </w:p>
    <w:p w14:paraId="1FF0D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1、多开窗通风，儿童勤洗手，多喝温水，注意休息。</w:t>
      </w:r>
    </w:p>
    <w:p w14:paraId="4CF056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2、放学后或周末休息时尽量不要带幼儿去人多聚集场所。</w:t>
      </w:r>
    </w:p>
    <w:p w14:paraId="52CA0C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3、关注孩子玩伴的健康状况。</w:t>
      </w:r>
    </w:p>
    <w:p w14:paraId="30A07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4、如出现发热、出疹、口腔疱疹等不适时，及时就诊，并请第一时间通知老师，以便我们采取措施，保护在园幼儿。</w:t>
      </w:r>
    </w:p>
    <w:p w14:paraId="2A276D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各位家长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，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大家好：</w:t>
      </w:r>
    </w:p>
    <w:p w14:paraId="389E62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       幼儿阶段是视力发育的关键期，保护好孩子的眼睛需家园共同努力。</w:t>
      </w:r>
    </w:p>
    <w:p w14:paraId="72A52F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1.阅读与书写：提醒幼儿保持 “一尺一拳一寸” 姿势：眼睛离书本一尺（约 33cm），胸口离桌一拳，握笔手指离笔尖一寸（约 3cm）。避免幼儿躺着、走路或乘车时看书、玩玩具。</w:t>
      </w:r>
    </w:p>
    <w:p w14:paraId="5B6D87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2.饮食建议：多吃富含维生素 A、叶黄素的食物，如胡萝卜、蓝莓、菠菜等）。</w:t>
      </w:r>
    </w:p>
    <w:p w14:paraId="59C0A5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3.控制幼儿在家使用电子设备的时间，避免过度接触手机、平板。</w:t>
      </w:r>
    </w:p>
    <w:p w14:paraId="1D3892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4.保证户外时间，让幼儿充分接触自然光线，促进眼睛发育。鼓励幼儿多参与球类、跑步、攀爬等动态活动，减少近距离用眼疲劳。</w:t>
      </w:r>
    </w:p>
    <w:p w14:paraId="5747DD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Lucida Sans Unicode">
    <w:panose1 w:val="020B0602030504020204"/>
    <w:charset w:val="00"/>
    <w:family w:val="swiss"/>
    <w:pitch w:val="default"/>
    <w:sig w:usb0="80001AFF" w:usb1="0000396B" w:usb2="00000000" w:usb3="00000000" w:csb0="200000BF" w:csb1="D7F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9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BF0EA6"/>
    <w:rsid w:val="01EF2C7B"/>
    <w:rsid w:val="02102C5A"/>
    <w:rsid w:val="02327EB0"/>
    <w:rsid w:val="02395671"/>
    <w:rsid w:val="02775FB5"/>
    <w:rsid w:val="02EB5919"/>
    <w:rsid w:val="033A2042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8A776BD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0786F12"/>
    <w:rsid w:val="11F23A69"/>
    <w:rsid w:val="11FD9232"/>
    <w:rsid w:val="12764D5E"/>
    <w:rsid w:val="13B65B4D"/>
    <w:rsid w:val="1414312C"/>
    <w:rsid w:val="14227D18"/>
    <w:rsid w:val="14265677"/>
    <w:rsid w:val="14391919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107731"/>
    <w:rsid w:val="2B3FE990"/>
    <w:rsid w:val="2B742F19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3B92F5B"/>
    <w:rsid w:val="44011548"/>
    <w:rsid w:val="44502E83"/>
    <w:rsid w:val="4455396D"/>
    <w:rsid w:val="44F72A65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135872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39617D"/>
    <w:rsid w:val="5F595560"/>
    <w:rsid w:val="5F947A66"/>
    <w:rsid w:val="5FA70AF5"/>
    <w:rsid w:val="5FAF0EDF"/>
    <w:rsid w:val="5FFE9047"/>
    <w:rsid w:val="5FFFBB84"/>
    <w:rsid w:val="606E4241"/>
    <w:rsid w:val="60CF0C44"/>
    <w:rsid w:val="611A10B3"/>
    <w:rsid w:val="616E73BE"/>
    <w:rsid w:val="61E459BD"/>
    <w:rsid w:val="620B141A"/>
    <w:rsid w:val="623D2AA3"/>
    <w:rsid w:val="627556DE"/>
    <w:rsid w:val="62976139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B53A81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1B4120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1411</Words>
  <Characters>1437</Characters>
  <Lines>1</Lines>
  <Paragraphs>1</Paragraphs>
  <TotalTime>12</TotalTime>
  <ScaleCrop>false</ScaleCrop>
  <LinksUpToDate>false</LinksUpToDate>
  <CharactersWithSpaces>1545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2025-05-23T05:34:02Z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51A962CD0ACB43C296068A417340FC24_13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eyJoZGlkIjoiZTYyYzg5NmZhYmE3MDYzZGM4MDU5ZDFmNjNmNjBjZWMiLCJ1c2VySWQiOiI0MTIzODYxNDQifQ==</vt:lpwstr>
  </property>
</Properties>
</file>