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5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16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五  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1.幼儿来园人数：应到34人，实到32人，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高羽安、王紫妍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下午来园。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212E9553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1.语言：会跑的树枝</w:t>
      </w:r>
    </w:p>
    <w:p w14:paraId="600ACF30">
      <w:pPr>
        <w:rPr>
          <w:rFonts w:hint="eastAsia" w:ascii="宋体" w:hAnsi="宋体" w:eastAsia="宋体" w:cs="宋体"/>
          <w:kern w:val="0"/>
          <w:lang w:val="en-US" w:eastAsia="zh-CN"/>
        </w:rPr>
      </w:pPr>
      <w:r>
        <w:rPr>
          <w:rFonts w:hint="eastAsia" w:ascii="宋体" w:hAnsi="宋体"/>
          <w:color w:val="000000"/>
          <w:szCs w:val="21"/>
        </w:rPr>
        <w:t xml:space="preserve"> </w:t>
      </w:r>
      <w:r>
        <w:rPr>
          <w:rFonts w:hint="eastAsia" w:ascii="宋体" w:hAnsi="宋体"/>
          <w:color w:val="000000"/>
          <w:szCs w:val="21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color w:val="000000"/>
          <w:szCs w:val="21"/>
        </w:rPr>
        <w:t>童话故事《会跑的树枝》向幼儿展示了一个生动美丽的童话世界，故事以一只粗心的小兔跑到梅花鹿上为线索，在优美生动的语言中，揭示了树枝与梅花鹿的鹿角的相似，让孩子们感受到了作品中清新的大自然画面，激发幼儿热爱大自然的情感，同时又蕴含着深刻的哲理，教育幼儿无论做什么事情都要一心一意，不能粗心。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张嘉辰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李伊一、陈艺萱、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李子木、夏天一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、张一嘉、杨佳伊、焦云舒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、赵明泽、赵雨泽、郭颜睿</w:t>
      </w:r>
      <w:r>
        <w:rPr>
          <w:rFonts w:hint="eastAsia" w:ascii="宋体" w:hAnsi="宋体" w:eastAsia="宋体" w:cs="宋体"/>
        </w:rPr>
        <w:t>能根据故事和图片提供的线索大胆想象、续编故事，语言完整、清楚。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宋恬恬、朱琪玥、邵崔钰、杨梦露、徐佳禾、贺健宸、张漪乐、李梓朋、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郭煜霖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、秦苏安、罗景宸、肖尧、梁沐棉、左轶萱、陈竞泽</w:t>
      </w:r>
      <w:r>
        <w:rPr>
          <w:rFonts w:hint="eastAsia" w:ascii="宋体" w:hAnsi="宋体" w:eastAsia="宋体" w:cs="宋体"/>
        </w:rPr>
        <w:t>理解故事内容，懂得做事要细心、一心一意，不能粗心的道理。</w:t>
      </w:r>
    </w:p>
    <w:p w14:paraId="73DFD7E6">
      <w:pPr>
        <w:spacing w:line="320" w:lineRule="exact"/>
        <w:jc w:val="both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36B5CA9E">
      <w:pPr>
        <w:spacing w:line="320" w:lineRule="exact"/>
        <w:jc w:val="both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5267EDD7">
      <w:pPr>
        <w:spacing w:line="320" w:lineRule="exact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 xml:space="preserve"> </w:t>
      </w:r>
    </w:p>
    <w:p w14:paraId="5C67A5E3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3ABFD17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2922905</wp:posOffset>
                </wp:positionH>
                <wp:positionV relativeFrom="paragraph">
                  <wp:posOffset>26670</wp:posOffset>
                </wp:positionV>
                <wp:extent cx="2372360" cy="300355"/>
                <wp:effectExtent l="4445" t="4445" r="10795" b="1270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3003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539B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左轶萱、杨梦露在万能工匠拼搭校车。</w:t>
                            </w:r>
                          </w:p>
                          <w:p w14:paraId="502C87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0.15pt;margin-top:2.1pt;height:23.65pt;width:186.8pt;z-index:251661312;mso-width-relative:page;mso-height-relative:page;" fillcolor="#FFFFFF [3201]" filled="t" stroked="t" coordsize="21600,21600" o:gfxdata="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PGEhH9YAAAAI&#10;AQAADwAAAAAAAAABACAAAAAiAAAAZHJzL2Rvd25yZXYueG1sUEsBAhQAFAAAAAgAh07iQDkvrYdX&#10;AgAAuQ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A9539B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左轶萱、杨梦露在万能工匠拼搭校车。</w:t>
                      </w:r>
                    </w:p>
                    <w:p w14:paraId="502C87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36830</wp:posOffset>
                </wp:positionH>
                <wp:positionV relativeFrom="paragraph">
                  <wp:posOffset>19050</wp:posOffset>
                </wp:positionV>
                <wp:extent cx="2372360" cy="302895"/>
                <wp:effectExtent l="4445" t="4445" r="10795" b="1016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3028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赵雨泽、贺健宸在地面建构小学。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.9pt;margin-top:1.5pt;height:23.85pt;width:186.8pt;z-index:251659264;mso-width-relative:page;mso-height-relative:page;" fillcolor="#FFFFFF [3201]" filled="t" stroked="t" coordsize="21600,21600" o:gfxdata="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CLA7VjUAAAA&#10;BgEAAA8AAAAAAAAAAQAgAAAAIgAAAGRycy9kb3ducmV2LnhtbFBLAQIUABQAAAAIAIdO4kB67Xk+&#10;WgIAALcEAAAOAAAAAAAAAAEAIAAAACM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赵雨泽、贺健宸在地面建构小学。</w:t>
                      </w:r>
                    </w:p>
                  </w:txbxContent>
                </v:textbox>
              </v:shape>
            </w:pict>
          </mc:Fallback>
        </mc:AlternateContent>
      </w:r>
    </w:p>
    <w:p w14:paraId="7D4C6B5A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</w:p>
    <w:p w14:paraId="38A2845F">
      <w:pPr>
        <w:spacing w:line="240" w:lineRule="auto"/>
        <w:jc w:val="both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7B577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2844800</wp:posOffset>
                </wp:positionH>
                <wp:positionV relativeFrom="paragraph">
                  <wp:posOffset>27305</wp:posOffset>
                </wp:positionV>
                <wp:extent cx="2372360" cy="716915"/>
                <wp:effectExtent l="4445" t="4445" r="10795" b="1524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7169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E11EC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陈艺萱梁沐棉在编织伞，陈竞泽、杨佳伊、宋恬恬、杨佳伊、徐佳禾在编织扇子。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4pt;margin-top:2.15pt;height:56.45pt;width:186.8pt;z-index:251662336;mso-width-relative:page;mso-height-relative:page;" fillcolor="#FFFFFF [3201]" filled="t" stroked="t" coordsize="21600,21600" o:gfxdata="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No/wDvWAAAA&#10;CQEAAA8AAAAAAAAAAQAgAAAAIgAAAGRycy9kb3ducmV2LnhtbFBLAQIUABQAAAAIAIdO4kChkZZb&#10;WAIAALk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AE11EC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陈艺萱梁沐棉在编织伞，陈竞泽、杨佳伊、宋恬恬、杨佳伊、徐佳禾在编织扇子。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35560</wp:posOffset>
                </wp:positionV>
                <wp:extent cx="2372360" cy="516255"/>
                <wp:effectExtent l="4445" t="4445" r="10795" b="1270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16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6DD5A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郭颜睿、肖尧在桌面拼搭乐高；郭煜霖、夏天一、秦苏安在拼搭雪花片。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3pt;margin-top:2.8pt;height:40.65pt;width:186.8pt;z-index:251663360;mso-width-relative:page;mso-height-relative:page;" fillcolor="#FFFFFF [3201]" filled="t" stroked="t" coordsize="21600,21600" o:gfxdata="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O5kbCzTAAAABQEA&#10;AA8AAAAAAAAAAQAgAAAAIgAAAGRycy9kb3ducmV2LnhtbFBLAQIUABQAAAAIAIdO4kBwQnxTWAIA&#10;ALkEAAAOAAAAAAAAAAEAIAAAACI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6DD5A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郭颜睿、肖尧在桌面拼搭乐高；郭煜霖、夏天一、秦苏安在拼搭雪花片。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3A4A23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FD8611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066F7A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7B0601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616A1F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8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4D598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2893060</wp:posOffset>
                </wp:positionH>
                <wp:positionV relativeFrom="paragraph">
                  <wp:posOffset>6985</wp:posOffset>
                </wp:positionV>
                <wp:extent cx="2372360" cy="485775"/>
                <wp:effectExtent l="4445" t="4445" r="10795" b="508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2E4F6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赵希羽、张漪乐在图书角阅读绘本。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7.8pt;margin-top:0.55pt;height:38.25pt;width:186.8pt;z-index:251664384;mso-width-relative:page;mso-height-relative:page;" fillcolor="#FFFFFF [3201]" filled="t" stroked="t" coordsize="21600,21600" o:gfxdata="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X9aHfWAAAA&#10;CAEAAA8AAAAAAAAAAQAgAAAAIgAAAGRycy9kb3ducmV2LnhtbFBLAQIUABQAAAAIAIdO4kDYq+WQ&#10;WAIAALc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22E4F6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赵希羽、张漪乐在图书角阅读绘本。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26035</wp:posOffset>
                </wp:positionH>
                <wp:positionV relativeFrom="paragraph">
                  <wp:posOffset>2540</wp:posOffset>
                </wp:positionV>
                <wp:extent cx="2372360" cy="511175"/>
                <wp:effectExtent l="4445" t="4445" r="10795" b="508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1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4C42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邵崔钰、赵毓宁在益智区玩猜猜你是谁，张一嘉、张嘉宸在玩五子棋。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.05pt;margin-top:0.2pt;height:40.25pt;width:186.8pt;z-index:251660288;mso-width-relative:page;mso-height-relative:page;" fillcolor="#FFFFFF [3201]" filled="t" stroked="t" coordsize="21600,21600" o:gfxdata="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14C42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邵崔钰、赵毓宁在益智区玩猜猜你是谁，张一嘉、张嘉宸在玩五子棋。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3DE4FB5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629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</w: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ab/>
      </w:r>
    </w:p>
    <w:p w14:paraId="127F53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01639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</w:t>
      </w: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756323EA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25.5.16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吃饭不专心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31DD943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786385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★各位家长：最近气温变化无常，忽冷忽热正是各种病毒的高发季节，所以预防很重要，家长们可千万不容忽视噢!</w:t>
      </w:r>
    </w:p>
    <w:p w14:paraId="1B1EBD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幼儿园里我们每天都会进行消毒和检查，班级做到勤开窗通风，也会督促宝贝们多喝水，各个卫生死角及孩子们触摸到的地方都会进行清洁消毒。请家长们在家也要关注幼儿体征，有异常情况及时和班级老师联系。</w:t>
      </w:r>
    </w:p>
    <w:p w14:paraId="621DD3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请家长们关注孩子们的健康、做到：</w:t>
      </w:r>
    </w:p>
    <w:p w14:paraId="1FF0D9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1、多开窗通风，儿童勤洗手，多喝温水，注意休息。</w:t>
      </w:r>
    </w:p>
    <w:p w14:paraId="4CF056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2、放学后或周末休息时尽量不要带幼儿去人多聚集场所。</w:t>
      </w:r>
    </w:p>
    <w:p w14:paraId="52CA0C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3、关注孩子玩伴的健康状况。</w:t>
      </w:r>
    </w:p>
    <w:p w14:paraId="30A07B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4、如出现发热、出疹、口腔疱疹等不适时，及时就诊，并请第一时间通知老师，以便我们采取措施，保护在园幼儿。</w:t>
      </w:r>
    </w:p>
    <w:p w14:paraId="2A276DB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</w:t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各位家长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，</w:t>
      </w:r>
      <w:bookmarkStart w:id="0" w:name="_GoBack"/>
      <w:bookmarkEnd w:id="0"/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大家好：</w:t>
      </w:r>
    </w:p>
    <w:p w14:paraId="389E629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 xml:space="preserve">       幼儿阶段是视力发育的关键期，保护好孩子的眼睛需家园共同努力。</w:t>
      </w:r>
    </w:p>
    <w:p w14:paraId="72A52F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1.阅读与书写：提醒幼儿保持 “一尺一拳一寸” 姿势：眼睛离书本一尺（约 33cm），胸口离桌一拳，握笔手指离笔尖一寸（约 3cm）。避免幼儿躺着、走路或乘车时看书、玩玩具。</w:t>
      </w:r>
    </w:p>
    <w:p w14:paraId="5B6D87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2.饮食建议：多吃富含维生素 A、叶黄素的食物，如胡萝卜、蓝莓、菠菜等）。</w:t>
      </w:r>
    </w:p>
    <w:p w14:paraId="59C0A5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3.控制幼儿在家使用电子设备的时间，避免过度接触手机、平板。</w:t>
      </w:r>
    </w:p>
    <w:p w14:paraId="1D3892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4.保证户外时间，让幼儿充分接触自然光线，促进眼睛发育。鼓励幼儿多参与球类、跑步、攀爬等动态活动，减少近距离用眼疲劳。</w:t>
      </w:r>
    </w:p>
    <w:p w14:paraId="5747DD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6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EF2C7B"/>
    <w:rsid w:val="02102C5A"/>
    <w:rsid w:val="02327EB0"/>
    <w:rsid w:val="02395671"/>
    <w:rsid w:val="02775FB5"/>
    <w:rsid w:val="02EB5919"/>
    <w:rsid w:val="033A2042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8A776BD"/>
    <w:rsid w:val="094A2AB1"/>
    <w:rsid w:val="0A67018F"/>
    <w:rsid w:val="0A9F76EF"/>
    <w:rsid w:val="0AA23099"/>
    <w:rsid w:val="0AEC3EEE"/>
    <w:rsid w:val="0AFF26B2"/>
    <w:rsid w:val="0B6D49E9"/>
    <w:rsid w:val="0BAC4C0D"/>
    <w:rsid w:val="0C584D1A"/>
    <w:rsid w:val="0C9C3667"/>
    <w:rsid w:val="0E160927"/>
    <w:rsid w:val="0E5F56BF"/>
    <w:rsid w:val="0FC43A45"/>
    <w:rsid w:val="10786F12"/>
    <w:rsid w:val="11F23A69"/>
    <w:rsid w:val="11FD9232"/>
    <w:rsid w:val="12764D5E"/>
    <w:rsid w:val="13B65B4D"/>
    <w:rsid w:val="1414312C"/>
    <w:rsid w:val="14227D18"/>
    <w:rsid w:val="14265677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1F3B41CE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973DD8"/>
    <w:rsid w:val="22AE5504"/>
    <w:rsid w:val="23EB4030"/>
    <w:rsid w:val="242C0C79"/>
    <w:rsid w:val="2572222E"/>
    <w:rsid w:val="25DE50BD"/>
    <w:rsid w:val="26135CCE"/>
    <w:rsid w:val="26DF596B"/>
    <w:rsid w:val="27135AA0"/>
    <w:rsid w:val="276969B7"/>
    <w:rsid w:val="2781408C"/>
    <w:rsid w:val="27A1068C"/>
    <w:rsid w:val="27EFD32C"/>
    <w:rsid w:val="29C24B1A"/>
    <w:rsid w:val="2B3FE990"/>
    <w:rsid w:val="2B742F19"/>
    <w:rsid w:val="2CAC2060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01162D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9BA3E59"/>
    <w:rsid w:val="49BA6DAB"/>
    <w:rsid w:val="4A7F7389"/>
    <w:rsid w:val="4B017691"/>
    <w:rsid w:val="4B3A599A"/>
    <w:rsid w:val="4BED7803"/>
    <w:rsid w:val="4BFFE1E8"/>
    <w:rsid w:val="4C8D413E"/>
    <w:rsid w:val="4CA133E9"/>
    <w:rsid w:val="4D6B5451"/>
    <w:rsid w:val="4DB0473D"/>
    <w:rsid w:val="4DD34C16"/>
    <w:rsid w:val="4DE80E46"/>
    <w:rsid w:val="4EE518DA"/>
    <w:rsid w:val="4F5921E9"/>
    <w:rsid w:val="4F6F5E55"/>
    <w:rsid w:val="4F761909"/>
    <w:rsid w:val="4F8F602D"/>
    <w:rsid w:val="4FB72BD2"/>
    <w:rsid w:val="4FBA5EFC"/>
    <w:rsid w:val="50135872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39617D"/>
    <w:rsid w:val="5F595560"/>
    <w:rsid w:val="5F947A66"/>
    <w:rsid w:val="5FA70AF5"/>
    <w:rsid w:val="5FAF0EDF"/>
    <w:rsid w:val="5FFE9047"/>
    <w:rsid w:val="5FFFBB84"/>
    <w:rsid w:val="606E4241"/>
    <w:rsid w:val="60CF0C44"/>
    <w:rsid w:val="611A10B3"/>
    <w:rsid w:val="616E73BE"/>
    <w:rsid w:val="61E459BD"/>
    <w:rsid w:val="620B141A"/>
    <w:rsid w:val="623D2AA3"/>
    <w:rsid w:val="627556DE"/>
    <w:rsid w:val="62976139"/>
    <w:rsid w:val="629D470C"/>
    <w:rsid w:val="62A13397"/>
    <w:rsid w:val="62BA05A7"/>
    <w:rsid w:val="62CC2CB5"/>
    <w:rsid w:val="64A5275E"/>
    <w:rsid w:val="65954C03"/>
    <w:rsid w:val="65B5759C"/>
    <w:rsid w:val="662D4191"/>
    <w:rsid w:val="669D38EE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1B4120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1127</Words>
  <Characters>1140</Characters>
  <Lines>1</Lines>
  <Paragraphs>1</Paragraphs>
  <TotalTime>0</TotalTime>
  <ScaleCrop>false</ScaleCrop>
  <LinksUpToDate>false</LinksUpToDate>
  <CharactersWithSpaces>1224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2025-05-16T05:00:09Z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6636DBBEA7684DC98C6187E0906D7866_13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