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2025.5.19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一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能干的手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今天4人请假，其余全部来园！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ind w:firstLine="422" w:firstLineChars="200"/>
        <w:rPr>
          <w:rFonts w:ascii="宋体" w:hAnsi="宋体" w:eastAsia="宋体" w:cs="宋体"/>
          <w:color w:val="auto"/>
          <w:sz w:val="21"/>
          <w:szCs w:val="21"/>
        </w:rPr>
      </w:pPr>
      <w:r>
        <w:rPr>
          <w:rFonts w:hint="eastAsia"/>
          <w:b/>
          <w:bCs/>
          <w:lang w:val="en-US" w:eastAsia="zh-CN"/>
        </w:rPr>
        <w:t>二、集体活动《语言：手指五兄弟的争吵》</w:t>
      </w:r>
    </w:p>
    <w:p>
      <w:pPr>
        <w:ind w:firstLine="420" w:firstLineChars="200"/>
        <w:rPr>
          <w:rFonts w:hint="eastAsia" w:ascii="宋体" w:hAnsi="宋体"/>
          <w:kern w:val="0"/>
        </w:rPr>
      </w:pPr>
      <w:r>
        <w:rPr>
          <w:rFonts w:hint="eastAsia" w:ascii="宋体" w:hAnsi="宋体"/>
          <w:bCs/>
          <w:szCs w:val="21"/>
        </w:rPr>
        <w:t>《手指五兄弟》是一则情节生动有趣、蕴涵教育意义的故事，故事中赋予了五根手指生命，能激发起幼儿学习的兴趣。通过五根手指之间的对话争吵，孩子们了解了手指的作用，懂得了只有团结合作，才能做好一件事情的道理。</w:t>
      </w:r>
      <w:r>
        <w:rPr>
          <w:rFonts w:hint="eastAsia" w:ascii="宋体" w:hAnsi="宋体"/>
          <w:kern w:val="0"/>
        </w:rPr>
        <w:t>。</w:t>
      </w:r>
    </w:p>
    <w:p>
      <w:pPr>
        <w:ind w:firstLine="420" w:firstLineChars="200"/>
        <w:rPr>
          <w:rFonts w:hint="default" w:eastAsiaTheme="minorEastAsia"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王若鑫、王秋瑶、杨易、王知霖、徐梓赫、谌睿、许诺言、张悦威、徐诺、刘锦宥、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</w:rPr>
        <w:t>能大胆学说故事的对话，激起喜爱手指的情感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。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蒋翊晗、徐筱晞、李慕妍、胡奕可、张奕涵、徐佳伊、章昕媛、谭沁、宗韫玉、周艺天、王楷博、黄梓宸、吴文欣、梁峻晰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能够通过倾听理解故事内容，懂得只有团结合作，才能做好一件事情的道理。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魏锦宸、王诺婉、郑书韵、申晓文、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小朋友也要养成良好的学习习惯，坐端正，仔细倾听哦。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both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三、区域活动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60"/>
        <w:gridCol w:w="43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2" name="图片 2" descr="IMG_7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705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3" name="图片 3" descr="IMG_7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704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我来给小乌龟喂食吧</w:t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我来打节拍，你来伴舞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4" name="图片 4" descr="IMG_7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0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5" name="图片 5" descr="IMG_7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704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观察图片上的积木，看我一步步完成它</w:t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不看步骤图我也会自己折飞镖哦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6" name="图片 6" descr="IMG_7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03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7" name="图片 7" descr="IMG_7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03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我们一起来组装一个超级武器吧</w:t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雪花片经过我们的小手变成了坦克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8" name="图片 8" descr="IMG_7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04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9" name="图片 9" descr="IMG_7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03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按照挑战卡的内容来试试吧</w:t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我们一起建构我们的幼儿园吧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cs="宋体"/>
          <w:b w:val="0"/>
          <w:bCs w:val="0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0000"/>
          <w:szCs w:val="21"/>
          <w:lang w:val="en-US" w:eastAsia="zh-CN"/>
        </w:rPr>
        <w:t>今天我们在前操场进行进行自主活动，幼儿在简单的安全教育之后就攀爬网组合滑滑梯进行游戏，所有的小朋友都能够遵守游戏的规则，有序快乐的玩耍。在老师的提醒下能够及时喝水休息。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IMG_7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70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IMG_7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703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087880" cy="1565910"/>
            <wp:effectExtent l="0" t="0" r="7620" b="8890"/>
            <wp:docPr id="12" name="图片 12" descr="IMG_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70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082800" cy="1562735"/>
            <wp:effectExtent l="0" t="0" r="0" b="12065"/>
            <wp:docPr id="13" name="图片 13" descr="IMG_7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70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4" name="图片 14" descr="IMG_7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70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5" name="图片 15" descr="IMG_7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70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6" name="图片 16" descr="IMG_7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70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7" name="图片 17" descr="IMG_7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70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五、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中午吃的是虾仁鸡蛋、炒空心菜、白米饭、黄瓜汤。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其中</w:t>
      </w:r>
      <w:r>
        <w:rPr>
          <w:rFonts w:hint="eastAsia" w:ascii="宋体" w:hAnsi="宋体" w:eastAsia="宋体" w:cs="宋体"/>
          <w:u w:val="single"/>
          <w:lang w:val="en-US" w:eastAsia="zh-CN"/>
        </w:rPr>
        <w:t xml:space="preserve"> 王诺碗、蒋翊晗、宗韫玉</w:t>
      </w:r>
      <w:r>
        <w:rPr>
          <w:rFonts w:hint="eastAsia" w:ascii="宋体" w:hAnsi="宋体" w:eastAsia="宋体" w:cs="宋体"/>
          <w:lang w:val="en-US" w:eastAsia="zh-CN"/>
        </w:rPr>
        <w:t>小朋友吃饭时有点慢哦，吃饭时也要保持专心才行哦。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午睡情况</w:t>
      </w:r>
      <w:r>
        <w:rPr>
          <w:rFonts w:hint="eastAsia" w:ascii="宋体" w:hAnsi="宋体" w:eastAsia="宋体" w:cs="宋体"/>
          <w:lang w:val="en-US" w:eastAsia="zh-CN"/>
        </w:rPr>
        <w:t>：希望张悦威小朋友能够在午睡室尽量保持安静，不影响他人。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.温馨提醒：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礼拜四我们将进行毕业照拍摄活动，当天请穿园服入园哦~</w:t>
      </w: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2.毕业典礼的节日大家也要抽空在家练起来哦！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17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-1144270</wp:posOffset>
          </wp:positionH>
          <wp:positionV relativeFrom="margin">
            <wp:posOffset>-905510</wp:posOffset>
          </wp:positionV>
          <wp:extent cx="7541260" cy="10668000"/>
          <wp:effectExtent l="0" t="0" r="2540" b="0"/>
          <wp:wrapNone/>
          <wp:docPr id="1" name="WordPictureWatermark38080" descr="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38080" descr="3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260" cy="106680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abstractNum w:abstractNumId="1">
    <w:nsid w:val="EDB09DFC"/>
    <w:multiLevelType w:val="singleLevel"/>
    <w:tmpl w:val="EDB09DFC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csImhkaWQiOiJmZTY1OWIyN2VlNTNjYTgxNmUxNzY3MGQwZTYyMTJmMCIsInVzZXJDb3VudCI6MTd9"/>
    <w:docVar w:name="KSO_WPS_MARK_KEY" w:val="f014202c-aee3-432e-a89b-15bc269073dc"/>
  </w:docVars>
  <w:rsids>
    <w:rsidRoot w:val="45502508"/>
    <w:rsid w:val="00982E35"/>
    <w:rsid w:val="08187E2A"/>
    <w:rsid w:val="11FB4600"/>
    <w:rsid w:val="1DC3309B"/>
    <w:rsid w:val="28302BC2"/>
    <w:rsid w:val="29E0225F"/>
    <w:rsid w:val="33046C13"/>
    <w:rsid w:val="346F29B9"/>
    <w:rsid w:val="36D22CFB"/>
    <w:rsid w:val="37560DD6"/>
    <w:rsid w:val="39954163"/>
    <w:rsid w:val="447D65EE"/>
    <w:rsid w:val="45502508"/>
    <w:rsid w:val="4D6030E8"/>
    <w:rsid w:val="4FF20B5F"/>
    <w:rsid w:val="52C73AA8"/>
    <w:rsid w:val="54724893"/>
    <w:rsid w:val="5E747C12"/>
    <w:rsid w:val="5F9E3BC3"/>
    <w:rsid w:val="617A01EE"/>
    <w:rsid w:val="62F52F15"/>
    <w:rsid w:val="667B40A8"/>
    <w:rsid w:val="6A130CD7"/>
    <w:rsid w:val="6B746A64"/>
    <w:rsid w:val="6BCC38C8"/>
    <w:rsid w:val="6CEB4E17"/>
    <w:rsid w:val="6F362F1C"/>
    <w:rsid w:val="70996B4D"/>
    <w:rsid w:val="74C313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b6396afd-3166-4c98-b01b-e2facb6e203d\&#23567;&#28165;&#26032;&#21487;&#29233;&#21345;&#36890;&#26641;&#214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小清新可爱卡通树叶信纸.docx</Template>
  <Pages>3</Pages>
  <Words>909</Words>
  <Characters>920</Characters>
  <Lines>0</Lines>
  <Paragraphs>0</Paragraphs>
  <TotalTime>4</TotalTime>
  <ScaleCrop>false</ScaleCrop>
  <LinksUpToDate>false</LinksUpToDate>
  <CharactersWithSpaces>924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2021-09-14T23:59:00Z</dcterms:created>
  <dc:creator>Moent</dc:creator>
  <cp:lastModifiedBy>☀️.moent.☀️</cp:lastModifiedBy>
  <dcterms:modified xsi:type="dcterms:W3CDTF">2025-05-19T13:27:32Z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v1.0_mb_4veUiXt2cjSFBXREaIMEOQ==</vt:lpwstr>
  </property>
  <property fmtid="{D5CDD505-2E9C-101B-9397-08002B2CF9AE}" pid="4" name="ICV">
    <vt:lpwstr>0183188B31344DE896856B4A41D8153F_13</vt:lpwstr>
  </property>
  <property fmtid="{D5CDD505-2E9C-101B-9397-08002B2CF9AE}" pid="5" name="KSOTemplateDocerSaveRecord">
    <vt:lpwstr>eyJoZGlkIjoiNDU5YmYxZWU3MGQ4NmNlYzMzMjU1YTNmOWZjYmRmMWYiLCJ1c2VySWQiOiIxMTY1NTUxMzE4In0=</vt:lpwstr>
  </property>
</Properties>
</file>