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519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60BEED6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今天是星期一，天气慢慢变热了。孩子们拎着被褥、蹦蹦跳跳地来到了幼儿园，他们自主签到、整理水杯，做事越来越有规则。</w:t>
      </w:r>
    </w:p>
    <w:p w14:paraId="132DFEC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今天共来园21人，1人请假。期待宝贝早日回到幼儿园。</w:t>
      </w:r>
    </w:p>
    <w:p w14:paraId="10B53F0F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519_08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19_0809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519_07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19_0756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519_07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19_0757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C06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519_08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19_0803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19_08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19_0809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A142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A6648EC">
      <w:pPr>
        <w:ind w:firstLine="480" w:firstLineChars="200"/>
        <w:jc w:val="left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今天我们来到了中操场的攀爬架和彩色滚筒区。孩子们有的选择在攀爬架上自由来去，有的在滚筒上开心的玩打地鼠游戏，有的钻进滚筒自由滚动……每个人的游戏都不相同，快乐却很多。</w:t>
      </w:r>
    </w:p>
    <w:p w14:paraId="5E1595F7"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519_08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19_0837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519_08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19_0826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519_08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19_0826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519_08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19_0826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19_08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19_0835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519_08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19_0835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集体活动---综合：我的第二次计划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06031D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第二次计划书，要求孩子在原有计划书的基础上进行修改，使制作更具操作性。孩子们已经画过了一次计划书，但是出现孩子说的和画的不一样，就是在家欣赏的时候是家长强加给孩子的意愿，而不是孩子自己的意愿；有的孩子想得很好，可是材料和制作方法不合实际，难以制作。本次活动在修改记录纸的基础上培养孩子发现问题、解决问题的能力。</w:t>
      </w:r>
    </w:p>
    <w:p w14:paraId="01681B87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519_09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19_0950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519_09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19_0951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11EE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519_09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19_0958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519_09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19_0958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519_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19_10000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422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D49FCB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按照区域游戏计划进入了各项游戏。美工区的吸管、彩泥、彩纸可以做出各种作品，如鸟巢、小鸟等；科探区的磁力小车可以用不同的材料制作，还可以改装成不同的样子；建构区的体育馆，也呈现出了不同的造型……孩子们在区域与游戏中慢慢提升着自己的能力。</w:t>
      </w:r>
    </w:p>
    <w:p w14:paraId="328FCD1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CC4389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519_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19_1039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519_10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19_1040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519_10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19_1040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24E8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519_10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19_1039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519_10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19_1039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6C27FC81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519_11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519_1112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519_11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519_1112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519_11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519_1112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6D9AFA8A"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夏天来了，我们班将围绕“花花伞世界”进行环创。现在需要大家一起帮忙收集一下材料：透明绘画雨伞、大小不一的纸伞、油纸伞、泡泡纸、透明包装纸、一次性筷子、棉签、点点胶、干花等。谢谢配合！</w:t>
      </w:r>
    </w:p>
    <w:p w14:paraId="0BDF34CD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94D4AD"/>
    <w:multiLevelType w:val="singleLevel"/>
    <w:tmpl w:val="5B94D4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5BC2745"/>
    <w:rsid w:val="263421B5"/>
    <w:rsid w:val="278D7F07"/>
    <w:rsid w:val="27BB1AA0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3E4177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9436572"/>
    <w:rsid w:val="69FA76D7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844</Words>
  <Characters>874</Characters>
  <Lines>8</Lines>
  <Paragraphs>2</Paragraphs>
  <TotalTime>6</TotalTime>
  <ScaleCrop>false</ScaleCrop>
  <LinksUpToDate>false</LinksUpToDate>
  <CharactersWithSpaces>905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2025-05-19T07:08:11Z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