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53E8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bidi="ar"/>
        </w:rPr>
        <w:t>今日动态</w:t>
      </w:r>
    </w:p>
    <w:p w14:paraId="367D73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2025.5.15 </w:t>
      </w:r>
      <w:r>
        <w:rPr>
          <w:rFonts w:hint="eastAsia" w:ascii="宋体" w:hAnsi="宋体" w:eastAsia="宋体" w:cs="宋体"/>
          <w:sz w:val="21"/>
          <w:szCs w:val="21"/>
          <w:lang w:bidi="ar"/>
        </w:rPr>
        <w:t>星期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 xml:space="preserve">四 </w:t>
      </w:r>
      <w:r>
        <w:rPr>
          <w:rFonts w:hint="eastAsia" w:ascii="宋体" w:hAnsi="宋体" w:eastAsia="宋体" w:cs="宋体"/>
          <w:sz w:val="21"/>
          <w:szCs w:val="21"/>
          <w:lang w:bidi="ar"/>
        </w:rPr>
        <w:t xml:space="preserve">天气 </w:t>
      </w:r>
      <w:r>
        <w:rPr>
          <w:rFonts w:hint="eastAsia" w:ascii="宋体" w:hAnsi="宋体" w:eastAsia="宋体" w:cs="宋体"/>
          <w:sz w:val="21"/>
          <w:szCs w:val="21"/>
          <w:lang w:val="en-US" w:eastAsia="zh-CN" w:bidi="ar"/>
        </w:rPr>
        <w:t>雨天</w:t>
      </w:r>
    </w:p>
    <w:p w14:paraId="0EE428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本周</w:t>
      </w:r>
      <w:r>
        <w:rPr>
          <w:rFonts w:hint="eastAsia" w:ascii="宋体" w:hAnsi="宋体" w:eastAsia="宋体" w:cs="宋体"/>
          <w:b/>
          <w:bCs/>
          <w:sz w:val="21"/>
          <w:szCs w:val="21"/>
          <w:lang w:bidi="ar"/>
        </w:rPr>
        <w:t>主题：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能干的手</w:t>
      </w:r>
    </w:p>
    <w:p w14:paraId="7AA9C0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 w:bidi="ar"/>
        </w:rPr>
        <w:t>周发展目标：</w:t>
      </w:r>
    </w:p>
    <w:p w14:paraId="280C24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1.学习运用手的作用、发挥手的本领、探索手的语言，在说说、讲讲、做做、玩玩中感知手的能干。</w:t>
      </w:r>
    </w:p>
    <w:p w14:paraId="39EE7CD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2.能用绘画、泥塑等形式表现对手的认识和理解，体验手的能干，建立自信及表现的愿望，激发其创造的能力。</w:t>
      </w:r>
    </w:p>
    <w:p w14:paraId="0DC849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3.知道保护小手的方法，学会保护自己的小手。</w:t>
      </w:r>
    </w:p>
    <w:p w14:paraId="3D6225B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  <w:lang w:val="en-US" w:eastAsia="zh-CN"/>
        </w:rPr>
        <w:t>一、</w:t>
      </w: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来园情况</w:t>
      </w:r>
    </w:p>
    <w:p w14:paraId="1D9D4BE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出勤</w:t>
      </w: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31人：王知霖请事假。</w:t>
      </w:r>
    </w:p>
    <w:p w14:paraId="4DF67C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000000"/>
          <w:sz w:val="21"/>
          <w:szCs w:val="21"/>
          <w:lang w:val="en-US" w:eastAsia="zh-CN"/>
        </w:rPr>
        <w:t>二、音乐：《小鱼的梦》</w:t>
      </w:r>
    </w:p>
    <w:p w14:paraId="6F62A9F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 xml:space="preserve"> 歌曲《小鱼的梦》是一首F大调，节奏为3/4的摇篮曲风歌曲。歌曲通过强弱弱的节拍特点完美的表现了旋律的舒缓、优美；歌词通俗易懂，运用拟人化、比喻的手法描述了小鱼夜里睡在池塘妈妈的怀抱里，星星仿佛给鱼儿盖上了被子，风儿仿佛给鱼儿唱着摇篮曲，小鱼渐渐的进入了甜美的梦乡，歌曲内容充满着诗情画意。本次活动引导幼儿完整感知乐曲的旋律以及歌词内容，并演唱歌曲。</w:t>
      </w:r>
    </w:p>
    <w:p w14:paraId="4221A2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表扬这些小朋友能欣赏歌曲，体验歌曲带来的宁静、柔和的氛围：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王若鑫、冯欣、胡奕可、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徐筱晞、郑书韵、李慕妍、王诺婉、章昕媛、李璟睿、魏锦宸、徐梓赫、杨易、梁峻晰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刘锦宥、周艺天、王楷博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0D6DC8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textAlignment w:val="auto"/>
        <w:rPr>
          <w:rFonts w:hint="eastAsia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表扬这些小朋友能</w:t>
      </w:r>
      <w:r>
        <w:rPr>
          <w:rFonts w:hint="eastAsia" w:ascii="宋体" w:hAnsi="宋体" w:eastAsia="宋体" w:cs="宋体"/>
          <w:b w:val="0"/>
          <w:bCs/>
          <w:color w:val="000000"/>
          <w:sz w:val="21"/>
          <w:szCs w:val="21"/>
          <w:lang w:val="en-US" w:eastAsia="zh-CN"/>
        </w:rPr>
        <w:t>感知歌曲的旋律及歌词内容，并能跟准四三拍节奏用自然的声音演唱歌曲：</w:t>
      </w:r>
      <w:r>
        <w:rPr>
          <w:rFonts w:hint="eastAsia" w:ascii="宋体" w:hAnsi="宋体" w:eastAsia="宋体" w:cs="宋体"/>
          <w:b/>
          <w:bCs/>
          <w:u w:val="single"/>
          <w:lang w:val="en-US" w:eastAsia="zh-Hans"/>
        </w:rPr>
        <w:t>谌睿、丁曼婷、张奕涵、蒋翊晗、申晓文、谭沁、许诺言、徐佳伊、王秋瑶、阴少帅、张悦威、吴文欣、徐诺、宗韫玉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。</w:t>
      </w:r>
    </w:p>
    <w:p w14:paraId="055CEC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/>
          <w:bCs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三、户外活动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36100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2F60504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8" name="图片 8" descr="/Users/elaine/Downloads/IMG_4402.jpegIMG_4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/Users/elaine/Downloads/IMG_4402.jpegIMG_440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BFE8C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杨易喊来伙伴们玩传球游戏，大家肩并肩笔挺站立，像一排等待指令的小士兵。排头者半蹲身子，把球轻轻从腿间向后一推，那球便像只调皮的小兽，嗖嗖地从每个人的 “腿洞” 里钻过去，惹得大伙踮着脚往后瞅。等球咕噜噜滚到队尾，末位的人立刻高高举起球，像举着一颗亮闪闪的星星，越过头顶往前递。众人的手臂此起彼伏，球在掌心与指尖间蹦跳着 “返航”，欢笑声随着球的轨迹上下翻飞，每个人的眼神都紧紧黏在球上，生怕漏掉半拍节奏，默契就在这一来一回中咕嘟咕嘟冒泡。</w:t>
            </w:r>
          </w:p>
        </w:tc>
        <w:tc>
          <w:tcPr>
            <w:tcW w:w="4261" w:type="dxa"/>
          </w:tcPr>
          <w:p w14:paraId="027DA54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19605" cy="1440180"/>
                  <wp:effectExtent l="0" t="0" r="10795" b="7620"/>
                  <wp:docPr id="13" name="图片 13" descr="/Users/elaine/Downloads/IMG_4403.jpegIMG_4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/Users/elaine/Downloads/IMG_4403.jpegIMG_440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32B55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徐佳伊、王秋瑶与胡奕可的拍皮球比赛紧张有序。三人呈三角站位，屈膝俯身，目光紧锁掌心皮球。发令后，徐佳伊手掌起落稳健，皮球如橙色钟摆规律跳动，撞击地面声清脆连贯；王秋瑶手腕灵活摆动，球速稍快却落点精准，马尾辫随节奏轻晃；胡奕可神情专注，双手交替控球，虽偶有偏移仍迅速调整。围观者屏息默数，十分钟内，徐佳伊以稳定发挥领先，王秋瑶紧随其后，胡奕可坚持完成全程，三人额头微汗却神情坚毅，展现出对比赛的投入与对技巧的执着。</w:t>
            </w:r>
          </w:p>
        </w:tc>
      </w:tr>
    </w:tbl>
    <w:p w14:paraId="5387B3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 w14:paraId="009503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1688D07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1" name="图片 1" descr="/Users/elaine/Desktop/3f95db3407d32b0be731f7d672c957c3.png3f95db3407d32b0be731f7d672c957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/Users/elaine/Desktop/3f95db3407d32b0be731f7d672c957c3.png3f95db3407d32b0be731f7d672c957c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005EE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在音乐区，申晓文和冯欣、徐筱烯沉浸于悠扬旋律中。她们随着节奏轻轻晃动身体，脚步灵活变换，时而抬手摆动，时而旋转跳跃。脸上洋溢着轻松愉悦的神情，周围音乐流淌，她们以灵动的舞姿，在这片小天地尽情释放活力，享受音乐与舞蹈带来的惬意时光。</w:t>
            </w:r>
          </w:p>
        </w:tc>
        <w:tc>
          <w:tcPr>
            <w:tcW w:w="4261" w:type="dxa"/>
          </w:tcPr>
          <w:p w14:paraId="090761C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240" cy="1440180"/>
                  <wp:effectExtent l="0" t="0" r="10160" b="7620"/>
                  <wp:docPr id="2" name="图片 2" descr="/Users/elaine/Desktop/4bc3b680a66b6bf3bc77aa492c6c1e9c.png4bc3b680a66b6bf3bc77aa492c6c1e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elaine/Desktop/4bc3b680a66b6bf3bc77aa492c6c1e9c.png4bc3b680a66b6bf3bc77aa492c6c1e9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0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7643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吴文欣安静地坐在图书角，专注地捧着一本书阅读。她时而眉头微蹙思索，时而嘴角上扬露出微笑。遇到喜欢的内容，便轻轻拿起笔，在笔记本上认真摘抄记录，整个过程沉浸其中，周围的喧闹仿佛与她无关，只沉浸在知识与文字的世界里。</w:t>
            </w:r>
          </w:p>
        </w:tc>
      </w:tr>
      <w:tr w14:paraId="46E699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 w14:paraId="0460DC2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3" name="图片 3" descr="/Users/elaine/Desktop/72fe274108312aa485217cff3daa6cfe.png72fe274108312aa485217cff3daa6c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/Users/elaine/Desktop/72fe274108312aa485217cff3daa6cfe.png72fe274108312aa485217cff3daa6cf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1622D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郑书韵坐在美工区的桌前，手持彩铅专注作画。她先勾勒出花朵的轮廓，而后轻轻叠涂色彩，从花蕊的鹅黄到花瓣的粉红，笔触细腻流畅。时不时侧头参考一旁的花卉图鉴，遇到不满意处，便拿起橡皮小心修改，沉浸在描绘花朵的创作世界中。</w:t>
            </w:r>
          </w:p>
        </w:tc>
        <w:tc>
          <w:tcPr>
            <w:tcW w:w="4261" w:type="dxa"/>
          </w:tcPr>
          <w:p w14:paraId="24AEA26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1920875" cy="1440180"/>
                  <wp:effectExtent l="0" t="0" r="9525" b="7620"/>
                  <wp:docPr id="9" name="图片 9" descr="/Users/elaine/Desktop/f70eb8ed941a5c03dc2bc71ee36beafa.pngf70eb8ed941a5c03dc2bc71ee36beaf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elaine/Desktop/f70eb8ed941a5c03dc2bc71ee36beafa.pngf70eb8ed941a5c03dc2bc71ee36beaf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53B00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default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u w:val="none"/>
                <w:vertAlign w:val="baseline"/>
                <w:lang w:val="en-US" w:eastAsia="zh-CN"/>
              </w:rPr>
              <w:t>杨易和谌睿在地面专注搭建动物园。他们用积木拼出大象馆、猴山等造型，还堆叠出正方形围墙。谌睿将小火车模型摆在 “园区道路” 上，杨易则用塑料小动物点缀各个场馆，两人不时交流调整布局，随着搭建逐步完成，一座生动的积木动物园呈现在眼前。</w:t>
            </w:r>
          </w:p>
        </w:tc>
      </w:tr>
    </w:tbl>
    <w:p w14:paraId="102BA4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</w:p>
    <w:p w14:paraId="4F02C6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1.近期开始排练毕业典礼，请有相关节目的小朋友回家后也积极练习。</w:t>
      </w:r>
    </w:p>
    <w:p w14:paraId="6A8264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2.雨天大家在来离园路上注意安全。</w:t>
      </w:r>
      <w:bookmarkStart w:id="0" w:name="_GoBack"/>
      <w:bookmarkEnd w:id="0"/>
    </w:p>
    <w:sectPr>
      <w:pgSz w:w="11906" w:h="16838"/>
      <w:pgMar w:top="1440" w:right="1800" w:bottom="698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9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JmZTY1OWIyN2VlNTNjYTgxNmUxNzY3MGQwZTYyMTJmMCIsInVzZXJDb3VudCI6MzR9"/>
    <w:docVar w:name="KSO_WPS_MARK_KEY" w:val="2d77432d-3eb3-4d42-88e0-c2ce87633266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BD7A4F"/>
    <w:rsid w:val="031C257A"/>
    <w:rsid w:val="03237D85"/>
    <w:rsid w:val="05892E74"/>
    <w:rsid w:val="075A6A62"/>
    <w:rsid w:val="095148CC"/>
    <w:rsid w:val="0BD61ACB"/>
    <w:rsid w:val="0D7D8635"/>
    <w:rsid w:val="0ED7B605"/>
    <w:rsid w:val="131E2317"/>
    <w:rsid w:val="137677E2"/>
    <w:rsid w:val="152E3635"/>
    <w:rsid w:val="16711F88"/>
    <w:rsid w:val="16C3307F"/>
    <w:rsid w:val="1D304905"/>
    <w:rsid w:val="1DB91CCF"/>
    <w:rsid w:val="1F6A1AB0"/>
    <w:rsid w:val="1F7F5F04"/>
    <w:rsid w:val="1FFFAC26"/>
    <w:rsid w:val="26EA6C9B"/>
    <w:rsid w:val="26F23447"/>
    <w:rsid w:val="27CC1ABA"/>
    <w:rsid w:val="27FA4F9E"/>
    <w:rsid w:val="28442C0D"/>
    <w:rsid w:val="287651B5"/>
    <w:rsid w:val="2B5B7EC1"/>
    <w:rsid w:val="2FEFBDCE"/>
    <w:rsid w:val="339711AF"/>
    <w:rsid w:val="34FE402F"/>
    <w:rsid w:val="35AA570B"/>
    <w:rsid w:val="37FFE9BC"/>
    <w:rsid w:val="382B6416"/>
    <w:rsid w:val="3838457E"/>
    <w:rsid w:val="39AB195F"/>
    <w:rsid w:val="3AE2207F"/>
    <w:rsid w:val="3E306125"/>
    <w:rsid w:val="3E9E109F"/>
    <w:rsid w:val="3F143957"/>
    <w:rsid w:val="3F7FDA84"/>
    <w:rsid w:val="3FEE385D"/>
    <w:rsid w:val="3FFCE1FB"/>
    <w:rsid w:val="4162149D"/>
    <w:rsid w:val="41BB5291"/>
    <w:rsid w:val="42C16684"/>
    <w:rsid w:val="435968D0"/>
    <w:rsid w:val="45EB3E62"/>
    <w:rsid w:val="465D0193"/>
    <w:rsid w:val="471B5F8A"/>
    <w:rsid w:val="47AF4EEE"/>
    <w:rsid w:val="47E809DE"/>
    <w:rsid w:val="48185562"/>
    <w:rsid w:val="484715F8"/>
    <w:rsid w:val="49E07403"/>
    <w:rsid w:val="4D412856"/>
    <w:rsid w:val="4D9670BD"/>
    <w:rsid w:val="4F543A9C"/>
    <w:rsid w:val="4FF7A0DA"/>
    <w:rsid w:val="4FF858AF"/>
    <w:rsid w:val="50635873"/>
    <w:rsid w:val="52D367DA"/>
    <w:rsid w:val="543B2461"/>
    <w:rsid w:val="545437F9"/>
    <w:rsid w:val="55674105"/>
    <w:rsid w:val="55F0489E"/>
    <w:rsid w:val="57AD679A"/>
    <w:rsid w:val="588558E1"/>
    <w:rsid w:val="5A6551F6"/>
    <w:rsid w:val="5B7E438D"/>
    <w:rsid w:val="5C490534"/>
    <w:rsid w:val="5CA67C72"/>
    <w:rsid w:val="5CAF586F"/>
    <w:rsid w:val="5D847D1F"/>
    <w:rsid w:val="5EAB7335"/>
    <w:rsid w:val="60C03693"/>
    <w:rsid w:val="61B85190"/>
    <w:rsid w:val="64D71A9F"/>
    <w:rsid w:val="654F45EB"/>
    <w:rsid w:val="65776D96"/>
    <w:rsid w:val="679F4002"/>
    <w:rsid w:val="68CA7719"/>
    <w:rsid w:val="6A3550F2"/>
    <w:rsid w:val="6C2236D7"/>
    <w:rsid w:val="6E3DBE40"/>
    <w:rsid w:val="6F7FCB0F"/>
    <w:rsid w:val="6FF996DF"/>
    <w:rsid w:val="6FFFC037"/>
    <w:rsid w:val="709779A9"/>
    <w:rsid w:val="72830C4F"/>
    <w:rsid w:val="72865215"/>
    <w:rsid w:val="7294672D"/>
    <w:rsid w:val="737F6769"/>
    <w:rsid w:val="73F240EB"/>
    <w:rsid w:val="74A76BEC"/>
    <w:rsid w:val="74FA30DF"/>
    <w:rsid w:val="757852B2"/>
    <w:rsid w:val="75FB92DF"/>
    <w:rsid w:val="78522554"/>
    <w:rsid w:val="78DE2AE4"/>
    <w:rsid w:val="7AEFC24C"/>
    <w:rsid w:val="7BDE126A"/>
    <w:rsid w:val="7C6023D0"/>
    <w:rsid w:val="7CAF0CBC"/>
    <w:rsid w:val="7CB91298"/>
    <w:rsid w:val="7D8BBDB7"/>
    <w:rsid w:val="7DD53398"/>
    <w:rsid w:val="7DFE1325"/>
    <w:rsid w:val="7F0F2005"/>
    <w:rsid w:val="7F5F0ED2"/>
    <w:rsid w:val="7F6AAEC9"/>
    <w:rsid w:val="7F75DEF4"/>
    <w:rsid w:val="7FCF1162"/>
    <w:rsid w:val="7FE628AC"/>
    <w:rsid w:val="7FFF6301"/>
    <w:rsid w:val="8B972060"/>
    <w:rsid w:val="BF9F0DEE"/>
    <w:rsid w:val="BFD630E7"/>
    <w:rsid w:val="CBCEDA1D"/>
    <w:rsid w:val="D14F431F"/>
    <w:rsid w:val="DBAFD4B5"/>
    <w:rsid w:val="DDFFE922"/>
    <w:rsid w:val="DEED728E"/>
    <w:rsid w:val="DF5C6217"/>
    <w:rsid w:val="E57F9221"/>
    <w:rsid w:val="EBFF91B0"/>
    <w:rsid w:val="EDECB9CF"/>
    <w:rsid w:val="EF7BBCE7"/>
    <w:rsid w:val="F5D78E51"/>
    <w:rsid w:val="F6C674AB"/>
    <w:rsid w:val="F7EE154E"/>
    <w:rsid w:val="FB77FD80"/>
    <w:rsid w:val="FBE9C1D9"/>
    <w:rsid w:val="FBFF4957"/>
    <w:rsid w:val="FCBC93F1"/>
    <w:rsid w:val="FCFCDF5B"/>
    <w:rsid w:val="FD7F6FC9"/>
    <w:rsid w:val="FEAF036D"/>
    <w:rsid w:val="FF1F90BD"/>
    <w:rsid w:val="FF7F0607"/>
    <w:rsid w:val="FF7F12C6"/>
    <w:rsid w:val="FFBD905D"/>
    <w:rsid w:val="FFE7E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elaine/Library/Containers/com.kingsoft.wpsoffice.mac/Data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848</Words>
  <Characters>867</Characters>
  <Lines>1</Lines>
  <Paragraphs>1</Paragraphs>
  <TotalTime>0</TotalTime>
  <ScaleCrop>false</ScaleCrop>
  <LinksUpToDate>false</LinksUpToDate>
  <CharactersWithSpaces>870</CharactersWithSpaces>
  <Application>WPS Office_7.2.2.8955_F1E327BC-269C-435d-A152-05C5408002CA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2021-09-25T15:58:00Z</dcterms:created>
  <dc:creator>Moent</dc:creator>
  <cp:lastModifiedBy>高</cp:lastModifiedBy>
  <cp:lastPrinted>2024-10-04T03:32:00Z</cp:lastPrinted>
  <dcterms:modified xsi:type="dcterms:W3CDTF">2025-05-16T16:15:03Z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2052-7.2.2.8955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ED588672FA2A4B13BE1D522D472468C0_13</vt:lpwstr>
  </property>
  <property fmtid="{D5CDD505-2E9C-101B-9397-08002B2CF9AE}" pid="5" name="KSOTemplateDocerSaveRecord">
    <vt:lpwstr>eyJoZGlkIjoiMjIxODhjNjM1NjlhMWVjZTNlMzc0MzE2YThmODI1YWYiLCJ1c2VySWQiOiIxMTY1NTUxMzE4In0=</vt:lpwstr>
  </property>
</Properties>
</file>