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1.幼儿来园人数：应到34人，实到33人，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5267EDD7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半日活动篇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 w14:paraId="3A4A2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42F04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415C5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CFE3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18B3EC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01639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756323EA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25.5.15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1D22AD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2A276D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bookmarkStart w:id="0" w:name="_GoBack"/>
      <w:bookmarkEnd w:id="0"/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各位家长大家好：</w:t>
      </w:r>
    </w:p>
    <w:p w14:paraId="389E62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      幼儿阶段是视力发育的关键期，保护好孩子的眼睛需家园共同努力。</w:t>
      </w:r>
    </w:p>
    <w:p w14:paraId="72A52F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1.阅读与书写：提醒幼儿保持 “一尺一拳一寸” 姿势：眼睛离书本一尺（约 33cm），胸口离桌一拳，握笔手指离笔尖一寸（约 3cm）。避免幼儿躺着、走路或乘车时看书、玩玩具。</w:t>
      </w:r>
    </w:p>
    <w:p w14:paraId="5B6D87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2.饮食建议：多吃富含维生素 A、叶黄素的食物，如胡萝卜、蓝莓、菠菜等）。</w:t>
      </w:r>
    </w:p>
    <w:p w14:paraId="59C0A5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3.控制幼儿在家使用电子设备的时间，避免过度接触手机、平板。</w:t>
      </w:r>
    </w:p>
    <w:p w14:paraId="587945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4.保证户外时间，让幼儿充分接触自然光线，促进眼睛发育。鼓励幼儿多参与球类、跑步、攀爬等动态活动，减少近距离用眼疲劳。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6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9B479AE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D9232"/>
    <w:rsid w:val="12764D5E"/>
    <w:rsid w:val="13B65B4D"/>
    <w:rsid w:val="1414312C"/>
    <w:rsid w:val="14227D18"/>
    <w:rsid w:val="14265677"/>
    <w:rsid w:val="145C3A30"/>
    <w:rsid w:val="14C57350"/>
    <w:rsid w:val="15AE2711"/>
    <w:rsid w:val="15F0328F"/>
    <w:rsid w:val="16305792"/>
    <w:rsid w:val="166D23B9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EB4030"/>
    <w:rsid w:val="242C0C79"/>
    <w:rsid w:val="2511600A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1120</Words>
  <Characters>1133</Characters>
  <Lines>1</Lines>
  <Paragraphs>1</Paragraphs>
  <TotalTime>4</TotalTime>
  <ScaleCrop>false</ScaleCrop>
  <LinksUpToDate>false</LinksUpToDate>
  <CharactersWithSpaces>1217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2025-05-15T05:50:07Z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18B16A1978704DB7834FDCD055B8FDEF_13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