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5.14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刘雨潼、芦洛希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14C9BA97A73F121016BC24C877B53207.png14C9BA97A73F121016BC24C877B5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14C9BA97A73F121016BC24C877B53207.png14C9BA97A73F121016BC24C877B532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38F8471C66567598F69CD49A7E8A7857.png38F8471C66567598F69CD49A7E8A7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38F8471C66567598F69CD49A7E8A7857.png38F8471C66567598F69CD49A7E8A78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5" b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我们在比赛谁更能坚持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坐好，慢慢滑下来</w:t>
            </w:r>
          </w:p>
        </w:tc>
      </w:tr>
      <w:tr w14:paraId="233E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5602E6370F2B079C8B945E0060178105.png5602E6370F2B079C8B945E006017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5602E6370F2B079C8B945E0060178105.png5602E6370F2B079C8B945E0060178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43814A6AC9E5B6B86E159E6BB97D4AB4.png43814A6AC9E5B6B86E159E6BB97D4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43814A6AC9E5B6B86E159E6BB97D4AB4.png43814A6AC9E5B6B86E159E6BB97D4AB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看我们能坚持多久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抓稳，看老师</w:t>
            </w:r>
          </w:p>
        </w:tc>
      </w:tr>
      <w:tr w14:paraId="56A46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A600AEBC408F9351718C0ABF43E6DC6C.pngA600AEBC408F9351718C0ABF43E6DC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A600AEBC408F9351718C0ABF43E6DC6C.pngA600AEBC408F9351718C0ABF43E6DC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D22BD87652811B5566501D87969064A7.pngD22BD87652811B5566501D87969064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D22BD87652811B5566501D87969064A7.pngD22BD87652811B5566501D87969064A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看我的手里是什么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我爬到了攀爬网的上面</w:t>
            </w:r>
          </w:p>
        </w:tc>
      </w:tr>
    </w:tbl>
    <w:p w14:paraId="1E29C51C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57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538.JPGIMG_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538.JPGIMG_65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8" name="图片 18" descr="/Users/zhongguadexiaochenchen/Desktop/公务员/IMG_6667.JPGIMG_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667.JPGIMG_66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绘本是需要安静阅读的</w:t>
            </w:r>
          </w:p>
        </w:tc>
        <w:tc>
          <w:tcPr>
            <w:tcW w:w="4757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我们在美工区做了恐龙的粘土作品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668.JPGIMG_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668.JPGIMG_66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88540" cy="2476500"/>
                  <wp:effectExtent l="0" t="0" r="12700" b="22860"/>
                  <wp:docPr id="20" name="图片 20" descr="/Users/zhongguadexiaochenchen/Desktop/公务员/IMG_6670.JPGIMG_6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670.JPGIMG_66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999" b="4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885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我们两个人都在万能工匠安静游戏</w:t>
            </w:r>
          </w:p>
        </w:tc>
        <w:tc>
          <w:tcPr>
            <w:tcW w:w="4757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今天在自然拼搭区拼了荷叶和荷花</w:t>
            </w:r>
          </w:p>
        </w:tc>
      </w:tr>
    </w:tbl>
    <w:p w14:paraId="37BE35E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半日活动：我的第一次制作</w:t>
      </w:r>
    </w:p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Cs w:val="21"/>
        </w:rPr>
        <w:t>前期活动中,幼儿对自然材料的种类、名称都有了一定的认识</w:t>
      </w:r>
      <w:r>
        <w:rPr>
          <w:rFonts w:ascii="宋体" w:hAnsi="宋体" w:cs="宋体"/>
          <w:kern w:val="0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孩子们在同伴搜集的资料中了解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恐龙</w:t>
      </w:r>
      <w:r>
        <w:rPr>
          <w:rFonts w:hint="eastAsia" w:ascii="宋体" w:hAnsi="宋体" w:cs="宋体"/>
          <w:kern w:val="0"/>
          <w:szCs w:val="21"/>
        </w:rPr>
        <w:t>的各种可能性，并结合自己感兴趣的内容作出了调整，孩子们动手制作的愿望越来越明显。为了让孩子们发挥自己的想象，因此开展本节活动，给予孩子们第一次制作表达表现制作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各种恐龙</w:t>
      </w:r>
      <w:r>
        <w:rPr>
          <w:rFonts w:hint="eastAsia" w:ascii="宋体" w:hAnsi="宋体" w:cs="宋体"/>
          <w:kern w:val="0"/>
          <w:szCs w:val="21"/>
        </w:rPr>
        <w:t>的机会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1EBD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73203CB3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4E4E24F84FB6864D3655701F2E946EA7.png4E4E24F84FB6864D3655701F2E946E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4E4E24F84FB6864D3655701F2E946EA7.png4E4E24F84FB6864D3655701F2E946EA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BC419E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5DC2E23C85A9C5C087A706660EA54DA6.png5DC2E23C85A9C5C087A706660EA54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5DC2E23C85A9C5C087A706660EA54DA6.png5DC2E23C85A9C5C087A706660EA54D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52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19FB3961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Users/zhongguadexiaochenchen/Desktop/公务员/669E4EC589949A88877743F686FC468C.png669E4EC589949A88877743F686FC46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669E4EC589949A88877743F686FC468C.png669E4EC589949A88877743F686FC468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7973A40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Users/zhongguadexiaochenchen/Desktop/公务员/9168BB1074569698C46479EB5559D6E7.png9168BB1074569698C46479EB5559D6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9168BB1074569698C46479EB5559D6E7.png9168BB1074569698C46479EB5559D6E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68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5B88FD8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2" name="图片 12" descr="29296C030ABB569B97AEFC9521FB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9296C030ABB569B97AEFC9521FBE0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74A641F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3" name="图片 13" descr="C18FC1F05E11DEA29651066BB9218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18FC1F05E11DEA29651066BB92188A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C4FEE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bookmarkStart w:id="0" w:name="_GoBack"/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6036310" cy="2812415"/>
            <wp:effectExtent l="0" t="0" r="8890" b="6985"/>
            <wp:docPr id="3" name="图片 3" descr="/Users/zhongguadexiaochenchen/Desktop/公务员/2c15ed48-024e-4d25-adf7-799ffe02b9a0.png2c15ed48-024e-4d25-adf7-799ffe02b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ongguadexiaochenchen/Desktop/公务员/2c15ed48-024e-4d25-adf7-799ffe02b9a0.png2c15ed48-024e-4d25-adf7-799ffe02b9a0"/>
                    <pic:cNvPicPr>
                      <a:picLocks noChangeAspect="1"/>
                    </pic:cNvPicPr>
                  </pic:nvPicPr>
                  <pic:blipFill>
                    <a:blip r:embed="rId22"/>
                    <a:srcRect l="2945" r="294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2684E3E"/>
    <w:rsid w:val="F7B203AE"/>
    <w:rsid w:val="F7FAB0A8"/>
    <w:rsid w:val="FED9A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20.pn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746</Words>
  <Characters>755</Characters>
  <Paragraphs>83</Paragraphs>
  <TotalTime>3</TotalTime>
  <ScaleCrop>false</ScaleCrop>
  <LinksUpToDate>false</LinksUpToDate>
  <CharactersWithSpaces>759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2021-09-19T00:01:00Z</dcterms:created>
  <dc:creator>Moent</dc:creator>
  <cp:lastModifiedBy>€h乐另一种乐_C</cp:lastModifiedBy>
  <cp:lastPrinted>2023-04-23T23:59:00Z</cp:lastPrinted>
  <dcterms:modified xsi:type="dcterms:W3CDTF">2025-05-15T10:06:27Z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A1AC2E7970954F6FCC2924682B80D639_43</vt:lpwstr>
  </property>
</Properties>
</file>