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50514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13155" cy="1332865"/>
            <wp:effectExtent l="0" t="0" r="4445" b="63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40149"/>
                    <a:stretch>
                      <a:fillRect/>
                    </a:stretch>
                  </pic:blipFill>
                  <pic:spPr>
                    <a:xfrm>
                      <a:off x="0" y="0"/>
                      <a:ext cx="1113155" cy="1332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今日星期三，共有20人来园，2人请假。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饭前接回去</w:t>
            </w: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3C312D63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61FA5B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7D0CE2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1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67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765D70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1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68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AA87DF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1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67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7D20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1564E77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1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67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D48DED0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6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3C65C72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1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67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06FD94">
      <w:pP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bookmarkStart w:id="1" w:name="_GoBack"/>
      <w:bookmarkEnd w:id="1"/>
    </w:p>
    <w:p w14:paraId="1DF40587">
      <w:pPr>
        <w:numPr>
          <w:ilvl w:val="0"/>
          <w:numId w:val="0"/>
        </w:numPr>
        <w:ind w:leftChars="0"/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640C06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5891617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1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69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D25FA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1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69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94264D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1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68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7A61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CE10C32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6" name="图片 16" descr="IMG_1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168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D4AAB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5" name="图片 15" descr="IMG_1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68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8704E1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759E1135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ˎ̥">
    <w:altName w:val="Noto Serif SC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Noto Serif SC">
    <w:panose1 w:val="02020200000000000000"/>
    <w:charset w:val="86"/>
    <w:family w:val="auto"/>
    <w:pitch w:val="default"/>
    <w:sig w:usb0="20000083" w:usb1="2ADF3C10" w:usb2="00000016" w:usb3="00000000" w:csb0="6006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301</Words>
  <Characters>330</Characters>
  <Lines>1</Lines>
  <Paragraphs>1</Paragraphs>
  <TotalTime>14</TotalTime>
  <ScaleCrop>false</ScaleCrop>
  <LinksUpToDate>false</LinksUpToDate>
  <CharactersWithSpaces>332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2025-05-14T05:19:05Z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