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7AE1CF"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 w14:paraId="4EFB2C4B"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5.12 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一 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 w14:paraId="0CCAC377"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21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杨奕、刘雨潼、刘奕泽、芦洛希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请假。</w:t>
      </w:r>
    </w:p>
    <w:p w14:paraId="63352B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户外活动</w:t>
      </w:r>
    </w:p>
    <w:p w14:paraId="53C901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幼儿园的户外活动区很多，有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体锻活动区（滑滑梯、扔沙包、单脚跳、吊单杠、攀爬网、平衡游戏、袋鼠跳、脚踏车等）、户外游戏区（万能工匠、轮胎小山、音乐演奏会、好玩的沙等）、写生区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。</w:t>
      </w:r>
    </w:p>
    <w:p w14:paraId="49E679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 w:cstheme="minorEastAsia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今天我们开展户外混龄。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56"/>
        <w:gridCol w:w="4536"/>
      </w:tblGrid>
      <w:tr w14:paraId="4B6BBC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656" w:type="dxa"/>
          </w:tcPr>
          <w:p w14:paraId="266052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95905" cy="2097405"/>
                  <wp:effectExtent l="0" t="0" r="23495" b="10795"/>
                  <wp:docPr id="2" name="图片 2" descr="/Users/zhongguadexiaochenchen/Desktop/公务员/23596D8A0E52953A61E0C0416E8DEE3B.png23596D8A0E52953A61E0C0416E8DEE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zhongguadexiaochenchen/Desktop/公务员/23596D8A0E52953A61E0C0416E8DEE3B.png23596D8A0E52953A61E0C0416E8DEE3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905" cy="209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5C8FC0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84145" cy="2012950"/>
                  <wp:effectExtent l="0" t="0" r="8255" b="19050"/>
                  <wp:docPr id="1" name="图片 1" descr="/Users/zhongguadexiaochenchen/Desktop/公务员/104984FF3DE87B9CB668E68FB598C819.png104984FF3DE87B9CB668E68FB598C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zhongguadexiaochenchen/Desktop/公务员/104984FF3DE87B9CB668E68FB598C819.png104984FF3DE87B9CB668E68FB598C81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145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F2C0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656" w:type="dxa"/>
          </w:tcPr>
          <w:p w14:paraId="21A347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今天和皮球游戏</w:t>
            </w:r>
          </w:p>
        </w:tc>
        <w:tc>
          <w:tcPr>
            <w:tcW w:w="4536" w:type="dxa"/>
          </w:tcPr>
          <w:p w14:paraId="54DADB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竹梯一节节的往上</w:t>
            </w:r>
          </w:p>
        </w:tc>
      </w:tr>
      <w:tr w14:paraId="233E83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656" w:type="dxa"/>
          </w:tcPr>
          <w:p w14:paraId="3F2DB9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5" name="图片 5" descr="/Users/zhongguadexiaochenchen/Desktop/公务员/B07826959FBC5949703EFD14753BFACB.pngB07826959FBC5949703EFD14753BFA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zhongguadexiaochenchen/Desktop/公务员/B07826959FBC5949703EFD14753BFACB.pngB07826959FBC5949703EFD14753BFAC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41C67D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6" name="图片 6" descr="/Users/zhongguadexiaochenchen/Desktop/公务员/E5F284EF7C0B716E96087FFEFA613808.pngE5F284EF7C0B716E96087FFEFA613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zhongguadexiaochenchen/Desktop/公务员/E5F284EF7C0B716E96087FFEFA613808.pngE5F284EF7C0B716E96087FFEFA61380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49C2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656" w:type="dxa"/>
          </w:tcPr>
          <w:p w14:paraId="07C95F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放轮胎的架子也是可以游戏的</w:t>
            </w:r>
          </w:p>
        </w:tc>
        <w:tc>
          <w:tcPr>
            <w:tcW w:w="4536" w:type="dxa"/>
          </w:tcPr>
          <w:p w14:paraId="3CC8B7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我们几个人在和下面的小朋友互动</w:t>
            </w:r>
          </w:p>
        </w:tc>
      </w:tr>
    </w:tbl>
    <w:p w14:paraId="476177DF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 xml:space="preserve">  </w:t>
      </w:r>
    </w:p>
    <w:p w14:paraId="2FA9495A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二、</w:t>
      </w:r>
      <w:r>
        <w:rPr>
          <w:rFonts w:hint="eastAsia"/>
          <w:b/>
          <w:bCs/>
          <w:lang w:val="en-US" w:eastAsia="zh-CN"/>
        </w:rPr>
        <w:t>区域游戏活动</w:t>
      </w:r>
    </w:p>
    <w:p w14:paraId="1FCD7D07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区域游戏</w:t>
      </w:r>
      <w:r>
        <w:rPr>
          <w:rFonts w:hint="eastAsia"/>
        </w:rPr>
        <w:t>是幼儿自发、自主的与空间、材料、玩伴相互作用的</w:t>
      </w:r>
      <w:r>
        <w:rPr>
          <w:rFonts w:hint="eastAsia"/>
          <w:lang w:val="en-US" w:eastAsia="zh-CN"/>
        </w:rPr>
        <w:t>学习</w:t>
      </w:r>
      <w:r>
        <w:rPr>
          <w:rFonts w:hint="eastAsia"/>
        </w:rPr>
        <w:t>活动，它对儿童的发展具有重要作用，幼儿在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</w:t>
      </w:r>
      <w:r>
        <w:rPr>
          <w:rFonts w:hint="eastAsia"/>
          <w:lang w:val="en-US" w:eastAsia="zh-CN"/>
        </w:rPr>
        <w:t>各项</w:t>
      </w:r>
      <w:r>
        <w:rPr>
          <w:rFonts w:hint="eastAsia"/>
        </w:rPr>
        <w:t>能力得到发展</w:t>
      </w:r>
      <w:r>
        <w:rPr>
          <w:rFonts w:hint="eastAsia"/>
          <w:lang w:eastAsia="zh-CN"/>
        </w:rPr>
        <w:t>。</w:t>
      </w:r>
      <w:r>
        <w:rPr>
          <w:rFonts w:hint="eastAsia"/>
        </w:rPr>
        <w:t>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中，幼儿用想象和相似物体替代真物品，探索</w:t>
      </w:r>
      <w:r>
        <w:rPr>
          <w:rFonts w:hint="eastAsia"/>
          <w:lang w:val="en-US" w:eastAsia="zh-CN"/>
        </w:rPr>
        <w:t>材料的特质、玩法</w:t>
      </w:r>
      <w:r>
        <w:rPr>
          <w:rFonts w:hint="eastAsia"/>
        </w:rPr>
        <w:t>，并在游戏过程中发现问题、解决问题，幼儿在游戏过程中</w:t>
      </w:r>
      <w:r>
        <w:rPr>
          <w:rFonts w:hint="eastAsia"/>
          <w:lang w:val="en-US" w:eastAsia="zh-CN"/>
        </w:rPr>
        <w:t>不断地尝试、</w:t>
      </w:r>
      <w:r>
        <w:rPr>
          <w:rFonts w:hint="eastAsia"/>
        </w:rPr>
        <w:t>思考</w:t>
      </w:r>
      <w:r>
        <w:rPr>
          <w:rFonts w:hint="eastAsia"/>
          <w:lang w:eastAsia="zh-CN"/>
        </w:rPr>
        <w:t>，</w:t>
      </w:r>
      <w:r>
        <w:rPr>
          <w:rFonts w:hint="eastAsia"/>
        </w:rPr>
        <w:t>认知</w:t>
      </w:r>
      <w:r>
        <w:rPr>
          <w:rFonts w:hint="eastAsia"/>
          <w:lang w:val="en-US" w:eastAsia="zh-CN"/>
        </w:rPr>
        <w:t>经验</w:t>
      </w:r>
      <w:r>
        <w:rPr>
          <w:rFonts w:hint="eastAsia"/>
        </w:rPr>
        <w:t>得到</w:t>
      </w:r>
      <w:r>
        <w:rPr>
          <w:rFonts w:hint="eastAsia"/>
          <w:lang w:val="en-US" w:eastAsia="zh-CN"/>
        </w:rPr>
        <w:t>进一步的</w:t>
      </w:r>
      <w:r>
        <w:rPr>
          <w:rFonts w:hint="eastAsia"/>
        </w:rPr>
        <w:t>发展</w:t>
      </w:r>
      <w:r>
        <w:rPr>
          <w:rFonts w:hint="eastAsia"/>
          <w:lang w:eastAsia="zh-CN"/>
        </w:rPr>
        <w:t>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0A707C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77" w:hRule="atLeast"/>
          <w:jc w:val="center"/>
        </w:trPr>
        <w:tc>
          <w:tcPr>
            <w:tcW w:w="4756" w:type="dxa"/>
          </w:tcPr>
          <w:p w14:paraId="264298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17" name="图片 17" descr="/Users/zhongguadexiaochenchen/Desktop/公务员/0C03F938C469054A5FE3DF3B89FEE8E4.png0C03F938C469054A5FE3DF3B89FEE8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zhongguadexiaochenchen/Desktop/公务员/0C03F938C469054A5FE3DF3B89FEE8E4.png0C03F938C469054A5FE3DF3B89FEE8E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</w:tcPr>
          <w:p w14:paraId="22DDCB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56865" cy="2143760"/>
                  <wp:effectExtent l="0" t="0" r="13335" b="15240"/>
                  <wp:docPr id="12" name="图片 12" descr="8A0BA47BF154046D7D8E94AD645C4F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8A0BA47BF154046D7D8E94AD645C4F4F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86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3694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756" w:type="dxa"/>
          </w:tcPr>
          <w:p w14:paraId="028A92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我在植物角闻一闻花香</w:t>
            </w:r>
          </w:p>
        </w:tc>
        <w:tc>
          <w:tcPr>
            <w:tcW w:w="4758" w:type="dxa"/>
          </w:tcPr>
          <w:p w14:paraId="050F37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安静的看着绘本</w:t>
            </w:r>
          </w:p>
        </w:tc>
      </w:tr>
      <w:tr w14:paraId="77892B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756" w:type="dxa"/>
          </w:tcPr>
          <w:p w14:paraId="713EB5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22860" b="4445"/>
                  <wp:docPr id="19" name="图片 19" descr="/Users/zhongguadexiaochenchen/Desktop/公务员/9D7284F03761EA8A0EFEAC7F6014703E.png9D7284F03761EA8A0EFEAC7F601470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zhongguadexiaochenchen/Desktop/公务员/9D7284F03761EA8A0EFEAC7F6014703E.png9D7284F03761EA8A0EFEAC7F6014703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</w:tcPr>
          <w:p w14:paraId="58E2E8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22860" b="4445"/>
                  <wp:docPr id="20" name="图片 20" descr="/Users/zhongguadexiaochenchen/Desktop/公务员/28B41AD8D0E3038EE1BE0C295E120A67.png28B41AD8D0E3038EE1BE0C295E120A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zhongguadexiaochenchen/Desktop/公务员/28B41AD8D0E3038EE1BE0C295E120A67.png28B41AD8D0E3038EE1BE0C295E120A6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F1C7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756" w:type="dxa"/>
          </w:tcPr>
          <w:p w14:paraId="580D66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快看我的作品</w:t>
            </w:r>
          </w:p>
        </w:tc>
        <w:tc>
          <w:tcPr>
            <w:tcW w:w="4758" w:type="dxa"/>
          </w:tcPr>
          <w:p w14:paraId="0A81CE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我们今天在地面建构游戏</w:t>
            </w:r>
          </w:p>
        </w:tc>
      </w:tr>
      <w:tr w14:paraId="6ED1BC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756" w:type="dxa"/>
          </w:tcPr>
          <w:p w14:paraId="1F0E28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22860" b="4445"/>
                  <wp:docPr id="21" name="图片 21" descr="/Users/zhongguadexiaochenchen/Desktop/公务员/42D8EBC408D0AE3EA3BEF215D4E8A5B6.png42D8EBC408D0AE3EA3BEF215D4E8A5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zhongguadexiaochenchen/Desktop/公务员/42D8EBC408D0AE3EA3BEF215D4E8A5B6.png42D8EBC408D0AE3EA3BEF215D4E8A5B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</w:tcPr>
          <w:p w14:paraId="5C12F3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22860" b="4445"/>
                  <wp:docPr id="22" name="图片 22" descr="/Users/zhongguadexiaochenchen/Desktop/公务员/B06A2F56E654708840320682C875FFCB.pngB06A2F56E654708840320682C875FF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zhongguadexiaochenchen/Desktop/公务员/B06A2F56E654708840320682C875FFCB.pngB06A2F56E654708840320682C875FFCB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7E55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756" w:type="dxa"/>
          </w:tcPr>
          <w:p w14:paraId="40A08C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老师和我们一起游戏</w:t>
            </w:r>
          </w:p>
        </w:tc>
        <w:tc>
          <w:tcPr>
            <w:tcW w:w="4758" w:type="dxa"/>
          </w:tcPr>
          <w:p w14:paraId="63DF2A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乐高积木真好玩</w:t>
            </w:r>
          </w:p>
        </w:tc>
      </w:tr>
    </w:tbl>
    <w:p w14:paraId="5FEFFD2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：</w:t>
      </w:r>
    </w:p>
    <w:p w14:paraId="50AE1E17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630" w:leftChars="0" w:right="0" w:rightChars="0"/>
        <w:textAlignment w:val="auto"/>
        <w:outlineLvl w:val="9"/>
        <w:rPr>
          <w:rFonts w:hint="eastAsia" w:ascii="宋体" w:hAnsi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集体教学活动——</w:t>
      </w:r>
      <w:r>
        <w:rPr>
          <w:rFonts w:hint="eastAsia" w:ascii="宋体" w:hAnsi="宋体"/>
          <w:b/>
          <w:bCs/>
          <w:szCs w:val="21"/>
          <w:lang w:val="en-US" w:eastAsia="zh-CN"/>
        </w:rPr>
        <w:t>手指点画：小人国</w:t>
      </w:r>
    </w:p>
    <w:p w14:paraId="266FA574"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default" w:ascii="宋体" w:hAnsi="宋体"/>
          <w:b/>
          <w:bCs/>
          <w:szCs w:val="21"/>
          <w:lang w:val="en-US" w:eastAsia="zh-CN"/>
        </w:rPr>
      </w:pPr>
      <w:r>
        <w:rPr>
          <w:rFonts w:hint="eastAsia" w:ascii="宋体" w:hAnsi="宋体"/>
          <w:b/>
          <w:bCs/>
          <w:szCs w:val="21"/>
          <w:lang w:val="en-US" w:eastAsia="zh-CN"/>
        </w:rPr>
        <w:t xml:space="preserve">      </w:t>
      </w:r>
      <w:r>
        <w:rPr>
          <w:rFonts w:hint="eastAsia" w:ascii="宋体" w:hAnsi="宋体"/>
          <w:color w:val="000000"/>
          <w:szCs w:val="21"/>
        </w:rPr>
        <w:t>手指点画就是幼儿用手指蘸上颜料在纸上作画。本次活动创设“格列佛巨人”的操作环境，在故事的情景中提升创作兴趣，引导孩子用手指印画的方法，在指纹图案上添加简略的线条来表现各种人物的动态，并体验到不同的绘画方式带来的乐趣。鼓励幼儿大胆表现自己的想象，幻想小人国的有趣情景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31EBDE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757" w:type="dxa"/>
          </w:tcPr>
          <w:p w14:paraId="73203CB3">
            <w:pPr>
              <w:numPr>
                <w:ilvl w:val="0"/>
                <w:numId w:val="0"/>
              </w:num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4" name="图片 4" descr="/Users/zhongguadexiaochenchen/Desktop/公务员/EFA9BF26E484278942DFD65812266F5D.pngEFA9BF26E484278942DFD65812266F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zhongguadexiaochenchen/Desktop/公务员/EFA9BF26E484278942DFD65812266F5D.pngEFA9BF26E484278942DFD65812266F5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22" b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3BC419E7">
            <w:pPr>
              <w:numPr>
                <w:ilvl w:val="0"/>
                <w:numId w:val="0"/>
              </w:num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856865" cy="2143760"/>
                  <wp:effectExtent l="0" t="0" r="13335" b="15240"/>
                  <wp:docPr id="13" name="图片 13" descr="B76688A14E3682127906B1ED31BF7E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B76688A14E3682127906B1ED31BF7EE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86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E52E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757" w:type="dxa"/>
          </w:tcPr>
          <w:p w14:paraId="19FB3961">
            <w:pPr>
              <w:numPr>
                <w:ilvl w:val="0"/>
                <w:numId w:val="0"/>
              </w:num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0" name="图片 10" descr="/Users/zhongguadexiaochenchen/Desktop/公务员/A75A3627B72D1CE8D8A6E63B804B9F3F.pngA75A3627B72D1CE8D8A6E63B804B9F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zhongguadexiaochenchen/Desktop/公务员/A75A3627B72D1CE8D8A6E63B804B9F3F.pngA75A3627B72D1CE8D8A6E63B804B9F3F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22" b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07973A40">
            <w:pPr>
              <w:numPr>
                <w:ilvl w:val="0"/>
                <w:numId w:val="0"/>
              </w:num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1" name="图片 11" descr="/Users/zhongguadexiaochenchen/Desktop/公务员/4CFF0C2C2DD3A446E3DD412B2B9D8C0F.png4CFF0C2C2DD3A446E3DD412B2B9D8C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zhongguadexiaochenchen/Desktop/公务员/4CFF0C2C2DD3A446E3DD412B2B9D8C0F.png4CFF0C2C2DD3A446E3DD412B2B9D8C0F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9E01D2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630" w:firstLineChars="300"/>
        <w:jc w:val="left"/>
        <w:textAlignment w:val="baseline"/>
        <w:rPr>
          <w:rFonts w:hint="default" w:ascii="宋体" w:hAnsi="宋体" w:cs="宋体"/>
          <w:lang w:val="en-US" w:eastAsia="zh-CN"/>
        </w:rPr>
      </w:pPr>
      <w:bookmarkStart w:id="0" w:name="_GoBack"/>
      <w:bookmarkEnd w:id="0"/>
    </w:p>
    <w:p w14:paraId="12C12E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四、今日食谱</w:t>
      </w:r>
    </w:p>
    <w:p w14:paraId="26B155B3">
      <w:pPr>
        <w:spacing w:line="240" w:lineRule="auto"/>
        <w:jc w:val="left"/>
        <w:rPr>
          <w:rFonts w:hint="default" w:ascii="宋体" w:hAnsi="宋体"/>
          <w:color w:val="000000"/>
          <w:szCs w:val="21"/>
          <w:lang w:val="en-US" w:eastAsia="zh-CN"/>
        </w:rPr>
      </w:pPr>
      <w:r>
        <w:rPr>
          <w:rFonts w:hint="default" w:ascii="宋体" w:hAnsi="宋体"/>
          <w:color w:val="000000"/>
          <w:szCs w:val="21"/>
          <w:lang w:val="en-US" w:eastAsia="zh-CN"/>
        </w:rPr>
        <w:drawing>
          <wp:inline distT="0" distB="0" distL="114300" distR="114300">
            <wp:extent cx="5902325" cy="2588260"/>
            <wp:effectExtent l="0" t="0" r="15875" b="2540"/>
            <wp:docPr id="14" name="图片 14" descr="2c15ed48-024e-4d25-adf7-799ffe02b9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c15ed48-024e-4d25-adf7-799ffe02b9a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1D2F0B"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478177"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9C3A250"/>
    <w:multiLevelType w:val="singleLevel"/>
    <w:tmpl w:val="F9C3A250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A947E3"/>
    <w:rsid w:val="0B721760"/>
    <w:rsid w:val="0B9D1D19"/>
    <w:rsid w:val="0C4A20F5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3EBC7E3"/>
    <w:rsid w:val="14567ABD"/>
    <w:rsid w:val="14E21961"/>
    <w:rsid w:val="154A73F4"/>
    <w:rsid w:val="15885CA2"/>
    <w:rsid w:val="15CDDB1C"/>
    <w:rsid w:val="15D26D5F"/>
    <w:rsid w:val="161B48EC"/>
    <w:rsid w:val="178655BC"/>
    <w:rsid w:val="194809D3"/>
    <w:rsid w:val="19FE0D95"/>
    <w:rsid w:val="1A4733D8"/>
    <w:rsid w:val="1ADD616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945D95"/>
    <w:rsid w:val="25F53B81"/>
    <w:rsid w:val="26F12ECB"/>
    <w:rsid w:val="27100BB9"/>
    <w:rsid w:val="27370B48"/>
    <w:rsid w:val="273C344C"/>
    <w:rsid w:val="273F938D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6C989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270E75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3F6FC71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6658B"/>
    <w:rsid w:val="46981A48"/>
    <w:rsid w:val="476F7B5E"/>
    <w:rsid w:val="47735A64"/>
    <w:rsid w:val="47B440D5"/>
    <w:rsid w:val="48274028"/>
    <w:rsid w:val="484255A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C7780"/>
    <w:rsid w:val="549F5DAB"/>
    <w:rsid w:val="54B971CF"/>
    <w:rsid w:val="54D75312"/>
    <w:rsid w:val="555830F0"/>
    <w:rsid w:val="55817184"/>
    <w:rsid w:val="558B59A3"/>
    <w:rsid w:val="584A27F4"/>
    <w:rsid w:val="586B27CA"/>
    <w:rsid w:val="589F2B25"/>
    <w:rsid w:val="58D261AB"/>
    <w:rsid w:val="5A8A7F3C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5FED0E66"/>
    <w:rsid w:val="60FB5284"/>
    <w:rsid w:val="61235C9D"/>
    <w:rsid w:val="61FD505E"/>
    <w:rsid w:val="62345839"/>
    <w:rsid w:val="630024F7"/>
    <w:rsid w:val="63117C28"/>
    <w:rsid w:val="636D389F"/>
    <w:rsid w:val="63792FEE"/>
    <w:rsid w:val="64DC3261"/>
    <w:rsid w:val="653865E1"/>
    <w:rsid w:val="657357D8"/>
    <w:rsid w:val="6583444E"/>
    <w:rsid w:val="65C420E9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2642F8"/>
    <w:rsid w:val="72762389"/>
    <w:rsid w:val="72A51834"/>
    <w:rsid w:val="72E90C14"/>
    <w:rsid w:val="7346520E"/>
    <w:rsid w:val="746F2E58"/>
    <w:rsid w:val="74A74768"/>
    <w:rsid w:val="74CF11AD"/>
    <w:rsid w:val="74EF6BF2"/>
    <w:rsid w:val="74FF04A3"/>
    <w:rsid w:val="755A4AC8"/>
    <w:rsid w:val="75D36249"/>
    <w:rsid w:val="75E6A8E7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E70864"/>
    <w:rsid w:val="7CF44998"/>
    <w:rsid w:val="7D06234A"/>
    <w:rsid w:val="7DF61D49"/>
    <w:rsid w:val="7EB735F7"/>
    <w:rsid w:val="7F7F97E1"/>
    <w:rsid w:val="7FD56A8E"/>
    <w:rsid w:val="7FE96A54"/>
    <w:rsid w:val="97AF281D"/>
    <w:rsid w:val="EEFF08C4"/>
    <w:rsid w:val="F7B203AE"/>
    <w:rsid w:val="F7FAB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8.pn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16</TotalTime>
  <ScaleCrop>false</ScaleCrop>
  <LinksUpToDate>false</LinksUpToDate>
  <CharactersWithSpaces>759</CharactersWithSpaces>
  <Application>WPS Office_7.3.1.8967_F1E327BC-269C-435d-A152-05C5408002CA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2021-09-19T00:01:00Z</dcterms:created>
  <dc:creator>Moent</dc:creator>
  <cp:lastModifiedBy>€h乐另一种乐_C</cp:lastModifiedBy>
  <cp:lastPrinted>2023-04-23T23:59:00Z</cp:lastPrinted>
  <dcterms:modified xsi:type="dcterms:W3CDTF">2025-05-14T13:09:34Z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2052-7.3.1.8967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8E2B2FF79D80A0858E2524681C2E1632_43</vt:lpwstr>
  </property>
</Properties>
</file>