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511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967230" cy="1440180"/>
            <wp:effectExtent l="0" t="0" r="1270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6D8D4176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伴随着灿烂的阳光，我们迎来了新的一周！星期一到了，欢迎宝贝们的归来！</w:t>
      </w:r>
    </w:p>
    <w:p w14:paraId="535712E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今天共来园19人，3人请假。期待宝贝们早日恢复健康！</w:t>
      </w:r>
    </w:p>
    <w:p w14:paraId="01F2ABBE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512_08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512_0814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512_08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512_0804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512_080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512_0808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5C25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35AA143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来到了前操场。孩子们再次选择了有趣的滑滑梯。一放完水杯，孩子们就奔向了滑滑梯的各个角落。有的两两配对，在下方玩卖冰激凌的游戏；有的跑上了滑滑梯，呲溜一声滑了下来；有的在滑滑梯下捡起了落下的小树叶……玩法各不相同，笑声却很多。</w:t>
      </w:r>
    </w:p>
    <w:p w14:paraId="5327B932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512_08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512_0828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512_08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512_0827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512_08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512_0827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512_08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512_0826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512_08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512_0830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512_08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512_0831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931DD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恰逢星期一，大班哥哥姐姐举行了升旗仪式。站在国旗下，我们班的小朋友仿佛长大了，变得更加稳重、端庄。他们行注目礼，关注国旗的动向；认真倾听国旗下的讲话，变得更加自信。期待下周一的小朋友能继续保持这种积极向上的态度哦！</w:t>
      </w:r>
    </w:p>
    <w:p w14:paraId="27F01CC0">
      <w:pPr>
        <w:jc w:val="center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512_09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512_0902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080135" cy="1440180"/>
            <wp:effectExtent l="0" t="0" r="12065" b="7620"/>
            <wp:docPr id="14" name="图片 14" descr="IMG_20250512_09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512_0905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C3F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集体活动---手指点画：小人国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67B4B7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手指点画就是幼儿用手指蘸上颜料在纸上作画。本次活动创设“格列佛巨人”的操作环境，在故事的情景中提升创作兴趣，引导孩子用手指印画的方法，在指纹图案上添加简略的线条来表现各种人物的动态，并体验到不同的绘画方式带来的乐趣。鼓励幼儿大胆表现自己的想象，幻想小人国的有趣情景。</w:t>
      </w:r>
    </w:p>
    <w:p w14:paraId="09260180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512_09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512_0931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512_09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512_0932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D8984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512_095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512_0953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512_09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512_0954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512_09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512_0954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DDA21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C3E4CF7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集体活动后到了区域游戏的时间。孩子们按照区域游戏计划进入了各项游戏，有的在科探区尝试制作磁力小车，探索轨道的摆放；有的在音乐区唱歌、跳舞，自由表演；有的在植物角浇水、除草、施肥，还记录了植物新的变化；有的在益智区共同闯关，破解谜题……通过游戏孩子们获得了很多收获。</w:t>
      </w:r>
    </w:p>
    <w:p w14:paraId="16DF6F44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512_08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512_0808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512_08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512_0803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512_08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512_0805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411024E8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39103F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62A50D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06BF4C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899C0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D7D71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0840B1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917D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60461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8902D5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290F5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083F67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03608EA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2A4E447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7A6276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5C41A8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</w:tbl>
    <w:p w14:paraId="52B1A405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512_11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512_1116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512_11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512_1116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1" w:name="_GoBack"/>
      <w:bookmarkEnd w:id="1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512_11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512_1116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6D9AFA8A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1.近日温差较大，感冒咳嗽的小朋友增多。大家要注意防范，防止生病哦！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4E022A"/>
    <w:rsid w:val="25552ACE"/>
    <w:rsid w:val="259F0749"/>
    <w:rsid w:val="25B82EE2"/>
    <w:rsid w:val="25BC2745"/>
    <w:rsid w:val="2695788E"/>
    <w:rsid w:val="278D7F07"/>
    <w:rsid w:val="27BB1AA0"/>
    <w:rsid w:val="27CF059B"/>
    <w:rsid w:val="27EFD32C"/>
    <w:rsid w:val="28150D97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693592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3C03EF"/>
    <w:rsid w:val="4D3C14C9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446413C"/>
    <w:rsid w:val="54575683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B0C4185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3E70DF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9FA76D7"/>
    <w:rsid w:val="6BC113AD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3810CA"/>
    <w:rsid w:val="734F75D0"/>
    <w:rsid w:val="73AC5FA4"/>
    <w:rsid w:val="74106F96"/>
    <w:rsid w:val="7419430F"/>
    <w:rsid w:val="74FA2C97"/>
    <w:rsid w:val="74FD2114"/>
    <w:rsid w:val="75103B36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887</Words>
  <Characters>918</Characters>
  <Lines>8</Lines>
  <Paragraphs>2</Paragraphs>
  <TotalTime>3</TotalTime>
  <ScaleCrop>false</ScaleCrop>
  <LinksUpToDate>false</LinksUpToDate>
  <CharactersWithSpaces>952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2025-05-12T04:23:53Z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