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高羽安、左轶萱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1.健康：保护手</w:t>
      </w:r>
    </w:p>
    <w:p w14:paraId="600ACF30">
      <w:pPr>
        <w:ind w:firstLine="420" w:firstLineChars="200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</w:rPr>
        <w:t>人的生活、学习、劳动都离不开手，手不仅可以做许多事，还可感知出物体的冷、热、软、硬、光滑、粗糙等属性。本次活动我们从幼儿生活中寻找教育内容，引导幼儿结合自身生活经验，通过交流、讨论，感知小手在生活中的重要性，鼓励幼儿爱护自己的小手，保护自己的小手，分享保护小手的多种方法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张嘉辰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李伊一、王紫妍、陈艺萱、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、张一嘉、杨佳伊、焦云舒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、赵明泽、赵雨泽、郭颜睿、陈竞泽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能</w:t>
      </w:r>
      <w:r>
        <w:rPr>
          <w:rFonts w:hint="eastAsia" w:ascii="宋体" w:hAnsi="宋体" w:eastAsia="宋体" w:cs="宋体"/>
          <w:szCs w:val="22"/>
        </w:rPr>
        <w:t>结合生活实际，了解保护小手的多种方法</w:t>
      </w:r>
      <w:r>
        <w:rPr>
          <w:rFonts w:hint="eastAsia" w:ascii="宋体" w:hAnsi="宋体" w:eastAsia="宋体" w:cs="宋体"/>
          <w:szCs w:val="21"/>
        </w:rPr>
        <w:t>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宋恬恬、朱琪玥、邵崔钰、杨梦露、徐佳禾、贺健宸、张漪乐、李梓朋、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郭煜霖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、秦苏安、罗景宸、肖尧、梁沐棉</w:t>
      </w:r>
      <w:r>
        <w:rPr>
          <w:rFonts w:hint="eastAsia" w:ascii="宋体" w:hAnsi="宋体" w:eastAsia="宋体" w:cs="宋体"/>
          <w:szCs w:val="22"/>
        </w:rPr>
        <w:t>知道人们的生活、学习、劳动都离不开手，感受手的重要性。</w:t>
      </w:r>
    </w:p>
    <w:p w14:paraId="73DFD7E6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5C67A5E3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2922905</wp:posOffset>
                </wp:positionH>
                <wp:positionV relativeFrom="paragraph">
                  <wp:posOffset>1958340</wp:posOffset>
                </wp:positionV>
                <wp:extent cx="2372360" cy="490220"/>
                <wp:effectExtent l="4445" t="4445" r="10795" b="1333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王紫妍、李兴琪、赵毓宁在智高墙拼搭轨道。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.15pt;margin-top:154.2pt;height:38.6pt;width:186.8pt;z-index:251661312;mso-width-relative:page;mso-height-relative:page;" fillcolor="#FFFFFF [3201]" filled="t" stroked="t" coordsize="21600,21600" o:gfxdata="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uavu&#10;1wAAAAsBAAAPAAAAAAAAAAEAIAAAACIAAABkcnMvZG93bnJldi54bWxQSwECFAAUAAAACACHTuJA&#10;wdQMKVsCAAC5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王紫妍、李兴琪、赵毓宁在智高墙拼搭轨道。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8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9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19050</wp:posOffset>
                </wp:positionV>
                <wp:extent cx="2372360" cy="302895"/>
                <wp:effectExtent l="4445" t="4445" r="10795" b="1016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302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李梓朋、贺健宸在万能工匠搭校车。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9pt;margin-top:1.5pt;height:23.85pt;width:186.8pt;z-index:251659264;mso-width-relative:page;mso-height-relative:page;" fillcolor="#FFFFFF [3201]" filled="t" stroked="t" coordsize="21600,21600" o:gfxdata="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LA7VjUAAAA&#10;BgEAAA8AAAAAAAAAAQAgAAAAIgAAAGRycy9kb3ducmV2LnhtbFBLAQIUABQAAAAIAIdO4kB67Xk+&#10;WgIAALcEAAAOAAAAAAAAAAEAIAAAACM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李梓朋、贺健宸在万能工匠搭校车。</w:t>
                      </w:r>
                    </w:p>
                  </w:txbxContent>
                </v:textbox>
              </v:shape>
            </w:pict>
          </mc:Fallback>
        </mc:AlternateContent>
      </w: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2836545</wp:posOffset>
                </wp:positionH>
                <wp:positionV relativeFrom="paragraph">
                  <wp:posOffset>20955</wp:posOffset>
                </wp:positionV>
                <wp:extent cx="2372360" cy="483235"/>
                <wp:effectExtent l="4445" t="4445" r="10795" b="762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3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赵希羽、朱琪玥在看绘本，张一嘉在给秦苏安讲故事。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35pt;margin-top:1.65pt;height:38.05pt;width:186.8pt;z-index:251662336;mso-width-relative:page;mso-height-relative:page;" fillcolor="#FFFFFF [3201]" filled="t" stroked="t" coordsize="21600,21600" o:gfxdata="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Sr07J1gAAAAgB&#10;AAAPAAAAAAAAAAEAIAAAACIAAABkcnMvZG93bnJldi54bWxQSwECFAAUAAAACACHTuJA07yImlYC&#10;AAC5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赵希羽、朱琪玥在看绘本，张一嘉在给秦苏安讲故事。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-71755</wp:posOffset>
                </wp:positionH>
                <wp:positionV relativeFrom="paragraph">
                  <wp:posOffset>12700</wp:posOffset>
                </wp:positionV>
                <wp:extent cx="2372360" cy="483235"/>
                <wp:effectExtent l="4445" t="4445" r="10795" b="762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3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杨梦露、王凝音、赵雨泽、杨佳伊、焦云舒在编织扇子。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.65pt;margin-top:1pt;height:38.05pt;width:186.8pt;z-index:251663360;mso-width-relative:page;mso-height-relative:page;" fillcolor="#FFFFFF [3201]" filled="t" stroked="t" coordsize="21600,21600" o:gfxdata="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8yuCp1AAAAAgB&#10;AAAPAAAAAAAAAAEAIAAAACIAAABkcnMvZG93bnJldi54bWxQSwECFAAUAAAACACHTuJAH82FeFgC&#10;AAC5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杨梦露、王凝音、赵雨泽、杨佳伊、焦云舒在编织扇子。</w:t>
                      </w:r>
                    </w:p>
                  </w:txbxContent>
                </v:textbox>
              </v:shape>
            </w:pict>
          </mc:Fallback>
        </mc:AlternateContent>
      </w: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6F7A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2884805</wp:posOffset>
                </wp:positionH>
                <wp:positionV relativeFrom="paragraph">
                  <wp:posOffset>17780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赵明泽、徐亿涵在玩大型游戏《幼儿园的一天》。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15pt;margin-top:1.4pt;height:38.25pt;width:186.8pt;z-index:251664384;mso-width-relative:page;mso-height-relative:page;" fillcolor="#FFFFFF [3201]" filled="t" stroked="t" coordsize="21600,21600" o:gfxdata="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hvqzz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赵明泽、徐亿涵在玩大型游戏《幼儿园的一天》。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4445</wp:posOffset>
                </wp:positionV>
                <wp:extent cx="2372360" cy="485775"/>
                <wp:effectExtent l="4445" t="4445" r="10795" b="508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张嘉辰、李子木在益智区玩猜猜你是谁，贺健宸、罗景宸在玩多米诺骨牌。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75pt;margin-top:0.35pt;height:38.25pt;width:186.8pt;z-index:251660288;mso-width-relative:page;mso-height-relative:page;" fillcolor="#FFFFFF [3201]" filled="t" stroked="t" coordsize="21600,21600" o:gfxdata="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LA3gdXRAAAABQEAAA8A&#10;AAAAAAAAAQAgAAAAIgAAAGRycy9kb3ducmV2LnhtbFBLAQIUABQAAAAIAIdO4kDEV7tNVwIAALkE&#10;AAAOAAAAAAAAAAEAIAAAACABAABkcnMvZTJvRG9jLnhtbFBLBQYAAAAABgAGAFkBAADp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张嘉辰、李子木在益智区玩猜猜你是谁，贺健宸、罗景宸在玩多米诺骨牌。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2415C5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25.5.9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53486E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</w:t>
      </w:r>
      <w:bookmarkStart w:id="0" w:name="_GoBack"/>
      <w:bookmarkEnd w:id="0"/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587945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★各位家长，下周我们将制作毕业作品，请大家回去和孩子一起准备材料~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1031</Words>
  <Characters>1076</Characters>
  <Lines>1</Lines>
  <Paragraphs>1</Paragraphs>
  <TotalTime>12</TotalTime>
  <ScaleCrop>false</ScaleCrop>
  <LinksUpToDate>false</LinksUpToDate>
  <CharactersWithSpaces>1134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2025-05-09T07:06:54Z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0E364A800770453EA85E8F97C4282F0D_13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