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50508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6895" cy="543560"/>
            <wp:effectExtent l="0" t="0" r="1905" b="2540"/>
            <wp:docPr id="27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6895" cy="543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  <w:bookmarkStart w:id="1" w:name="_GoBack"/>
      <w:bookmarkEnd w:id="1"/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13155" cy="1332865"/>
            <wp:effectExtent l="0" t="0" r="4445" b="63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40149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今日星期四，共有20人来园，2人请假。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3C312D63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1FA5B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7D0CE2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6265" cy="1400175"/>
                  <wp:effectExtent l="0" t="0" r="635" b="9525"/>
                  <wp:docPr id="16" name="图片 16" descr="c05d670d643bc46abac3865d163caa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05d670d643bc46abac3865d163caac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65D70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6265" cy="1400175"/>
                  <wp:effectExtent l="0" t="0" r="635" b="9525"/>
                  <wp:docPr id="17" name="图片 17" descr="5672b282647d5aebab387d954c4d68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5672b282647d5aebab387d954c4d683a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AA87DF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6265" cy="1400175"/>
                  <wp:effectExtent l="0" t="0" r="635" b="9525"/>
                  <wp:docPr id="18" name="图片 18" descr="3fd4e0f4017c6113f84c09c0f51da7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3fd4e0f4017c6113f84c09c0f51da7ab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7D20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1564E77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66265" cy="1400175"/>
                  <wp:effectExtent l="0" t="0" r="635" b="9525"/>
                  <wp:docPr id="19" name="图片 19" descr="9739fd2016112b7473e368d41d9e28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9739fd2016112b7473e368d41d9e283a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D48DED0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66265" cy="1400810"/>
                  <wp:effectExtent l="0" t="0" r="635" b="8890"/>
                  <wp:docPr id="20" name="图片 20" descr="e993252dcd05f17f0cc4b97361387e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e993252dcd05f17f0cc4b97361387e8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3C65C72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66265" cy="1400810"/>
                  <wp:effectExtent l="0" t="0" r="635" b="8890"/>
                  <wp:docPr id="22" name="图片 22" descr="4c56197e44e5348dea05a8edad88a0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4c56197e44e5348dea05a8edad88a01e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4058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1621"/>
        <w:gridCol w:w="1621"/>
        <w:gridCol w:w="3136"/>
      </w:tblGrid>
      <w:tr w14:paraId="21F5BD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 w14:paraId="5C11F0B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3" name="图片 23" descr="IMG_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5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6644B4D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我在用雪花片拼插蝴蝶。</w:t>
            </w:r>
          </w:p>
        </w:tc>
        <w:tc>
          <w:tcPr>
            <w:tcW w:w="2378" w:type="dxa"/>
          </w:tcPr>
          <w:p w14:paraId="22EF594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地面散落的积木要摆放进柜子里。</w:t>
            </w:r>
          </w:p>
        </w:tc>
        <w:tc>
          <w:tcPr>
            <w:tcW w:w="2378" w:type="dxa"/>
          </w:tcPr>
          <w:p w14:paraId="15C6E2B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4" name="图片 24" descr="IMG_1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15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BD51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 w14:paraId="31BE6EFD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6" name="图片 26" descr="IMG_1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151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33E9073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自然拼搭区我用木片马赛克组合。</w:t>
            </w:r>
          </w:p>
        </w:tc>
        <w:tc>
          <w:tcPr>
            <w:tcW w:w="2378" w:type="dxa"/>
          </w:tcPr>
          <w:p w14:paraId="63BFF79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我们在益智区玩游戏。</w:t>
            </w:r>
          </w:p>
        </w:tc>
        <w:tc>
          <w:tcPr>
            <w:tcW w:w="2378" w:type="dxa"/>
          </w:tcPr>
          <w:p w14:paraId="7BA4478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5" name="图片 25" descr="IMG_1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151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916177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430</Words>
  <Characters>459</Characters>
  <Lines>1</Lines>
  <Paragraphs>1</Paragraphs>
  <TotalTime>9</TotalTime>
  <ScaleCrop>false</ScaleCrop>
  <LinksUpToDate>false</LinksUpToDate>
  <CharactersWithSpaces>461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2025-05-08T05:07:52Z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