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5.7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杨奕、刘奕泽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6515.JPGIMG_6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6515.JPGIMG_65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IMG_6520.JPGIMG_6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6520.JPGIMG_65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躲在这个阴凉处说悄悄话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上面有点高，要扶稳哦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6528.JPGIMG_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6528.JPGIMG_65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6527.JPGIMG_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6527.JPGIMG_65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这里就像一个卖东西的窗口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我们几个人在和下面的小朋友互动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6529.JPGIMG_6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6529.JPGIMG_65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6521.JPGIMG_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6521.JPGIMG_65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我就躲在这里看别的小朋友玩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下楼梯时要看好，慢慢下</w:t>
            </w:r>
          </w:p>
        </w:tc>
      </w:tr>
    </w:tbl>
    <w:p w14:paraId="476177DF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0A707C5B">
        <w:trPr>
          <w:trHeight w:val="3177" w:hRule="atLeast"/>
          <w:jc w:val="center"/>
        </w:trPr>
        <w:tc>
          <w:tcPr>
            <w:tcW w:w="475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6538.JPGIMG_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6538.JPGIMG_65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8" name="图片 18" descr="/Users/zhongguadexiaochenchen/Desktop/公务员/IMG_6539.JPGIMG_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6539.JPGIMG_65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5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绘本是需要安静阅读的</w:t>
            </w:r>
          </w:p>
        </w:tc>
        <w:tc>
          <w:tcPr>
            <w:tcW w:w="475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我们在桌面建构做了恐龙</w:t>
            </w:r>
          </w:p>
        </w:tc>
      </w:tr>
      <w:tr w14:paraId="77892B9B">
        <w:trPr>
          <w:jc w:val="center"/>
        </w:trPr>
        <w:tc>
          <w:tcPr>
            <w:tcW w:w="475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6540.JPGIMG_6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6540.JPGIMG_65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0" name="图片 20" descr="/Users/zhongguadexiaochenchen/Desktop/公务员/IMG_6541.JPGIMG_6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6541.JPGIMG_65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5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我们两个人都在建构区安静游戏</w:t>
            </w:r>
          </w:p>
        </w:tc>
        <w:tc>
          <w:tcPr>
            <w:tcW w:w="4758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今天在万能工匠做了小花园</w:t>
            </w:r>
          </w:p>
        </w:tc>
      </w:tr>
      <w:tr w14:paraId="6ED1BCBA">
        <w:trPr>
          <w:jc w:val="center"/>
        </w:trPr>
        <w:tc>
          <w:tcPr>
            <w:tcW w:w="4756" w:type="dxa"/>
          </w:tcPr>
          <w:p w14:paraId="1F0E2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1" name="图片 21" descr="/Users/zhongguadexiaochenchen/Desktop/公务员/IMG_6542.JPGIMG_6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zhongguadexiaochenchen/Desktop/公务员/IMG_6542.JPGIMG_65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C12F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2" name="图片 22" descr="/Users/zhongguadexiaochenchen/Desktop/公务员/IMG_6544.JPGIMG_6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zhongguadexiaochenchen/Desktop/公务员/IMG_6544.JPGIMG_65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E5594">
        <w:trPr>
          <w:jc w:val="center"/>
        </w:trPr>
        <w:tc>
          <w:tcPr>
            <w:tcW w:w="4756" w:type="dxa"/>
          </w:tcPr>
          <w:p w14:paraId="40A08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自然拼搭区做了两个小人</w:t>
            </w:r>
          </w:p>
        </w:tc>
        <w:tc>
          <w:tcPr>
            <w:tcW w:w="4758" w:type="dxa"/>
          </w:tcPr>
          <w:p w14:paraId="63DF2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我们在美工区绘画</w:t>
            </w:r>
          </w:p>
        </w:tc>
      </w:tr>
    </w:tbl>
    <w:p w14:paraId="5FEFFD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：</w:t>
      </w: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0" w:right="0" w:rightChars="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科学：有趣的指纹</w:t>
      </w:r>
    </w:p>
    <w:p w14:paraId="0659DFFD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这是一节观察类型的科学活动，指纹就是手指尖的纹路，是手掌一样很奇妙的构造，指纹有三种类型：簸箕形、斗形和弓形，每个人的指纹都不一样，一个人每个手指头的指纹也不一样，虽然可能花纹是一样的，但大小不一样、形状不一样。人们根据指纹的特殊性进行破案、制造防盗系统等，人们还用指纹绘画出各种漂亮的图案。本次活动让幼儿通过观察知道每个人的指纹都不一样，了解指纹的类型和作用，知道生活中一些利用指纹进行的技术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31EBDE9B">
        <w:tc>
          <w:tcPr>
            <w:tcW w:w="4757" w:type="dxa"/>
          </w:tcPr>
          <w:p w14:paraId="73203CB3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private/var/folders/y8/8lr6vzmx0gdcy8w62lhqtjy80000gn/T/com.kingsoft.wpsoffice.mac/picturecompress_202505071624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private/var/folders/y8/8lr6vzmx0gdcy8w62lhqtjy80000gn/T/com.kingsoft.wpsoffice.mac/picturecompress_202505071624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BC419E7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private/var/folders/y8/8lr6vzmx0gdcy8w62lhqtjy80000gn/T/com.kingsoft.wpsoffice.mac/picturecompress_202505071625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private/var/folders/y8/8lr6vzmx0gdcy8w62lhqtjy80000gn/T/com.kingsoft.wpsoffice.mac/picturecompress_202505071625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E52E3D">
        <w:tc>
          <w:tcPr>
            <w:tcW w:w="4757" w:type="dxa"/>
          </w:tcPr>
          <w:p w14:paraId="19FB3961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0" name="图片 10" descr="/private/var/folders/y8/8lr6vzmx0gdcy8w62lhqtjy80000gn/T/com.kingsoft.wpsoffice.mac/picturecompress_2025050716252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private/var/folders/y8/8lr6vzmx0gdcy8w62lhqtjy80000gn/T/com.kingsoft.wpsoffice.mac/picturecompress_2025050716252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7973A40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1" name="图片 11" descr="/private/var/folders/y8/8lr6vzmx0gdcy8w62lhqtjy80000gn/T/com.kingsoft.wpsoffice.mac/picturecompress_202505071625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private/var/folders/y8/8lr6vzmx0gdcy8w62lhqtjy80000gn/T/com.kingsoft.wpsoffice.mac/picturecompress_202505071625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69E01D2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default" w:ascii="宋体" w:hAnsi="宋体" w:cs="宋体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26B155B3">
      <w:pPr>
        <w:spacing w:line="240" w:lineRule="auto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r>
        <w:rPr>
          <w:rFonts w:hint="default" w:ascii="宋体" w:hAnsi="宋体"/>
          <w:color w:val="000000"/>
          <w:szCs w:val="21"/>
          <w:lang w:val="en-US" w:eastAsia="zh-CN"/>
        </w:rPr>
        <w:drawing>
          <wp:inline distT="0" distB="0" distL="114300" distR="114300">
            <wp:extent cx="5899785" cy="2748915"/>
            <wp:effectExtent l="0" t="0" r="18415" b="19685"/>
            <wp:docPr id="3" name="图片 3" descr="c6adbf5f-76c6-466e-a2eb-d33de9ecb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adbf5f-76c6-466e-a2eb-d33de9ecbf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EEFF08C4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20.pn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24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2021-09-18T16:01:00Z</dcterms:created>
  <dc:creator>Moent</dc:creator>
  <cp:lastModifiedBy>€h乐另一种乐_C</cp:lastModifiedBy>
  <cp:lastPrinted>2023-04-23T15:59:00Z</cp:lastPrinted>
  <dcterms:modified xsi:type="dcterms:W3CDTF">2025-05-07T16:26:02Z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820A78B5FE8344AF1A191B68F2182979_43</vt:lpwstr>
  </property>
</Properties>
</file>