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507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967230" cy="1440180"/>
            <wp:effectExtent l="0" t="0" r="1270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6FD45061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星期三到了，天气也越来越热了！早晨孩子们穿着防晒衣、薄外套来到了教室，他们自主整理水杯、签到、做区域游戏计划，做事越来越有条理了。</w:t>
      </w:r>
    </w:p>
    <w:p w14:paraId="6D8D4176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今天共来园20人，2人请假。期待他们早日恢复，回到幼儿园哦！</w:t>
      </w:r>
    </w:p>
    <w:p w14:paraId="5880B545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507_08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507_0804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507_08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507_0802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507_08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507_0802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C05EC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BC4F9AD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户外我们来到了前操场，和五班的小朋友一起玩攀爬网！大部分孩子爬网都很熟练，一手抓网、一手向前，个别孩子需要指导前行。孩子们很喜欢攀爬网，除了钻网，还利用攀爬网的架子练习臂力，锻炼平衡等。通过一次次户外活动，孩子们的运动能力越来越强。</w:t>
      </w:r>
    </w:p>
    <w:p w14:paraId="2D4C6FB0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507_08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507_0834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507_08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507_0826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507_08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507_0826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507_08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507_0827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507_08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507_0830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507_08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507_083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C3F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集体活动---科学：有趣的指纹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07C96C4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这是一节观察类型的科学活动，指纹就是手指尖的纹路，是手掌一样很奇妙的构造，指纹有三种类型：簸箕形、斗形和弓形，每个人的指纹都不一样，一个人每个手指头的指纹也不一样，虽然可能花纹是一样的，但大小不一样、形状不一样。人们根据指纹的特殊性进行破案、制造防盗系统等，人们还用指纹绘画出各种漂亮的图案。本次活动让幼儿通过观察知道每个人的指纹都不一样，了解指纹的类型和作用，知道生活中一些利用指纹进行的技术。 </w:t>
      </w:r>
    </w:p>
    <w:p w14:paraId="171C2215"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507_09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507_09280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507_09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507_0940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507_09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507_0941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507_09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507_0929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507_09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507_0928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507_0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507_0941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2B98D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8AC28EA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游戏欢乐多。今天孩子们依然快乐地进行各项区域游戏，有的在美工区绘画、做手工；有的在音乐区唱歌、跳舞；有的在建构区重构鸟巢、房子等；有的在植物角浇水、除草……游戏虽然不同，但孩子们有目的、有计划地进行着，彼此之间的交流也变多了。</w:t>
      </w:r>
    </w:p>
    <w:p w14:paraId="16DF6F44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507_08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507_0805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507_08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507_08050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24E8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B4962D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9103F4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ECA72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791319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582790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00D685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40DCAD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6CF0C1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6B4409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CD9ABB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59CB1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475D825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695D923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45BFA0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63784C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191CC6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</w:tbl>
    <w:p w14:paraId="192BF6E4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507_11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507_11175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507_11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507_11175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bookmarkStart w:id="1" w:name="_GoBack"/>
      <w:bookmarkEnd w:id="1"/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507_11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507_11174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 w14:paraId="6D9AFA8A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1.今天孩子们认识了常见的三种指纹，回家后可以和孩子一起观察手指指纹，说一说新的发现哦！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D21B2"/>
    <w:rsid w:val="00FE43F6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173266"/>
    <w:rsid w:val="0F190578"/>
    <w:rsid w:val="0FE27115"/>
    <w:rsid w:val="10086037"/>
    <w:rsid w:val="10301646"/>
    <w:rsid w:val="107F571D"/>
    <w:rsid w:val="10B30067"/>
    <w:rsid w:val="112540E8"/>
    <w:rsid w:val="11B26835"/>
    <w:rsid w:val="11FD9232"/>
    <w:rsid w:val="122B47DB"/>
    <w:rsid w:val="12E21C96"/>
    <w:rsid w:val="1333607A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BB1AA0"/>
    <w:rsid w:val="27CF059B"/>
    <w:rsid w:val="27EFD32C"/>
    <w:rsid w:val="28150D97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6AA70D1"/>
    <w:rsid w:val="36C20292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704C51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3C03EF"/>
    <w:rsid w:val="4D3C14C9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446413C"/>
    <w:rsid w:val="54575683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C113AD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814</Words>
  <Characters>849</Characters>
  <Lines>8</Lines>
  <Paragraphs>2</Paragraphs>
  <TotalTime>10</TotalTime>
  <ScaleCrop>false</ScaleCrop>
  <LinksUpToDate>false</LinksUpToDate>
  <CharactersWithSpaces>939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2025-05-07T05:02:05Z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