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50430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779145" cy="1080135"/>
            <wp:effectExtent l="0" t="0" r="8255" b="12065"/>
            <wp:docPr id="17" name="图片 17" descr="7c867caa8fe690a90eb58a522598d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c867caa8fe690a90eb58a522598dfd7"/>
                    <pic:cNvPicPr>
                      <a:picLocks noChangeAspect="1"/>
                    </pic:cNvPicPr>
                  </pic:nvPicPr>
                  <pic:blipFill>
                    <a:blip r:embed="rId6"/>
                    <a:srcRect b="21768"/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今日星期三，1位幼儿请假。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2589746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6519A012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户外活动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1B0F63F">
      <w:pPr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今天我们和中二班小朋友在前操场进行混班游戏。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825BACC">
        <w:trPr>
          <w:jc w:val="center"/>
        </w:trPr>
        <w:tc>
          <w:tcPr>
            <w:tcW w:w="2840" w:type="dxa"/>
            <w:vAlign w:val="center"/>
          </w:tcPr>
          <w:p w14:paraId="6FC7400F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-909320</wp:posOffset>
                  </wp:positionV>
                  <wp:extent cx="1440180" cy="1080135"/>
                  <wp:effectExtent l="0" t="0" r="7620" b="12065"/>
                  <wp:wrapTopAndBottom/>
                  <wp:docPr id="6" name="图片 6" descr="IMG_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2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vAlign w:val="center"/>
          </w:tcPr>
          <w:p w14:paraId="5BF46A56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-537845</wp:posOffset>
                  </wp:positionV>
                  <wp:extent cx="1595755" cy="1196975"/>
                  <wp:effectExtent l="0" t="0" r="4445" b="22225"/>
                  <wp:wrapTopAndBottom/>
                  <wp:docPr id="7" name="图片 7" descr="IMG_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27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vAlign w:val="center"/>
          </w:tcPr>
          <w:p w14:paraId="711897CC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-537845</wp:posOffset>
                  </wp:positionV>
                  <wp:extent cx="1595755" cy="1196975"/>
                  <wp:effectExtent l="0" t="0" r="4445" b="22225"/>
                  <wp:wrapTopAndBottom/>
                  <wp:docPr id="8" name="图片 8" descr="IMG_0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28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D41C13">
      <w:pPr>
        <w:spacing w:line="360" w:lineRule="exact"/>
        <w:rPr>
          <w:rFonts w:hint="eastAsia"/>
          <w:lang w:val="en-US" w:eastAsia="zh-CN"/>
        </w:rPr>
      </w:pPr>
    </w:p>
    <w:p w14:paraId="5C06525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区域游戏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0156DCE">
      <w:pPr>
        <w:numPr>
          <w:ilvl w:val="0"/>
          <w:numId w:val="0"/>
        </w:numPr>
        <w:ind w:leftChars="0"/>
        <w:jc w:val="both"/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>区域游戏时，我们可以在建构区搭积木，在植物角观察动植物的变化……</w:t>
      </w:r>
      <w:bookmarkStart w:id="0" w:name="_GoBack"/>
      <w:bookmarkEnd w:id="0"/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0"/>
        <w:gridCol w:w="2860"/>
      </w:tblGrid>
      <w:tr w14:paraId="3D90A69C">
        <w:trPr>
          <w:trHeight w:val="710" w:hRule="atLeast"/>
          <w:jc w:val="center"/>
        </w:trPr>
        <w:tc>
          <w:tcPr>
            <w:tcW w:w="2800" w:type="dxa"/>
            <w:vAlign w:val="center"/>
          </w:tcPr>
          <w:p w14:paraId="6DD816A8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IMG_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2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-925195</wp:posOffset>
                  </wp:positionV>
                  <wp:extent cx="1595755" cy="1196975"/>
                  <wp:effectExtent l="0" t="0" r="4445" b="22225"/>
                  <wp:wrapTopAndBottom/>
                  <wp:docPr id="11" name="图片 11" descr="IMG_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2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0" w:type="dxa"/>
            <w:vAlign w:val="center"/>
          </w:tcPr>
          <w:p w14:paraId="4DB52264">
            <w:pPr>
              <w:spacing w:line="360" w:lineRule="exac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-537845</wp:posOffset>
                  </wp:positionV>
                  <wp:extent cx="1595755" cy="1196975"/>
                  <wp:effectExtent l="0" t="0" r="4445" b="22225"/>
                  <wp:wrapTopAndBottom/>
                  <wp:docPr id="12" name="图片 12" descr="IMG_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2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A4CA0E">
      <w:pPr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EA94930"/>
    <w:rsid w:val="2FE5DF45"/>
    <w:rsid w:val="3F7FABB5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E9BD8FC"/>
    <w:rsid w:val="8F76476A"/>
    <w:rsid w:val="97B65F7F"/>
    <w:rsid w:val="B6FFCB43"/>
    <w:rsid w:val="CDDE843D"/>
    <w:rsid w:val="DF7E895A"/>
    <w:rsid w:val="DFDE7070"/>
    <w:rsid w:val="DFF7C192"/>
    <w:rsid w:val="EAF31AFC"/>
    <w:rsid w:val="EF5E1FEF"/>
    <w:rsid w:val="EFADE546"/>
    <w:rsid w:val="EFFBECB1"/>
    <w:rsid w:val="F267E9E9"/>
    <w:rsid w:val="F377F4DD"/>
    <w:rsid w:val="F5D69490"/>
    <w:rsid w:val="F7FE0F6C"/>
    <w:rsid w:val="F7FE19C5"/>
    <w:rsid w:val="FAAEEC36"/>
    <w:rsid w:val="FD7BC553"/>
    <w:rsid w:val="FEEB2E31"/>
    <w:rsid w:val="FF7D0539"/>
    <w:rsid w:val="FF7F4287"/>
    <w:rsid w:val="FFB96B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5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2025-02-24T05:02:00Z</dcterms:created>
  <dc:creator>陈丶清凉</dc:creator>
  <cp:lastModifiedBy>陈丶清凉</cp:lastModifiedBy>
  <dcterms:modified xsi:type="dcterms:W3CDTF">2025-04-30T13:38:22Z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D5FE339D95A41A174EB711682C1D99FE_43</vt:lpwstr>
  </property>
</Properties>
</file>