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4.30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杨奕、陈域、王木禾、张德坤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414.JPGIMG_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414.JPGIMG_64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6415.JPGIMG_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6415.JPG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今天终于玩到挖沙区了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上面有点高，要扶稳哦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418.JPGIMG_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418.JPGIMG_64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417.JPGIMG_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417.JPGIMG_64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我们三个人聊天，超开心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看，我们一起赶上前面的小朋友吧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420.JPGIMG_6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420.JPGIMG_64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425.JPGIMG_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425.JPGIMG_64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老师，看我站得稳不稳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累了，坐在里面休息一下</w:t>
            </w:r>
          </w:p>
        </w:tc>
      </w:tr>
    </w:tbl>
    <w:p w14:paraId="476177D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436.JPGIMG_6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436.JPGIMG_64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8" name="图片 18" descr="/Users/zhongguadexiaochenchen/Desktop/公务员/IMG_6435.JPGIMG_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435.JPGIMG_64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绘本是需要安静阅读的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把需要的小模型摆好，开始讲故事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434.JPGIMG_6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434.JPGIMG_64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0" name="图片 20" descr="/Users/zhongguadexiaochenchen/Desktop/公务员/IMG_6433.JPGIMG_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433.JPGIMG_64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我们两个人都在益智区安静游戏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我们今天在建构恐龙</w:t>
            </w:r>
          </w:p>
        </w:tc>
      </w:tr>
      <w:tr w14:paraId="6ED1BCBA"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1" name="图片 21" descr="/Users/zhongguadexiaochenchen/Desktop/公务员/IMG_6431.JPGIMG_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IMG_6431.JPGIMG_64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2" name="图片 22" descr="/Users/zhongguadexiaochenchen/Desktop/公务员/IMG_6432.JPGIMG_6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IMG_6432.JPGIMG_64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我们在万能工匠做“机甲大炮”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我们拿原木皮和雨花石做了蛋糕</w:t>
            </w:r>
            <w:bookmarkStart w:id="0" w:name="_GoBack"/>
            <w:bookmarkEnd w:id="0"/>
          </w:p>
        </w:tc>
      </w:tr>
    </w:tbl>
    <w:p w14:paraId="5FEFFD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：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社会：一家人的手</w:t>
      </w:r>
    </w:p>
    <w:p w14:paraId="1FEC3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eastAsia"/>
          <w:color w:val="000000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一家人的手在外形特征有很多不同之处，从手部的一些特征，如，老茧，皮肤的皱纹多等可以看出是劳动留下的痕迹。而孩子平时并不会关注这些。本次活动让孩子在调查了解比较家人手的特征时，了解家人的辛苦。 </w:t>
      </w:r>
    </w:p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5898515" cy="3536950"/>
            <wp:effectExtent l="0" t="0" r="19685" b="19050"/>
            <wp:docPr id="10" name="图片 10" descr="4052c0fe-7347-458b-b1da-abb3ec953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52c0fe-7347-458b-b1da-abb3ec9539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9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2021-09-18T08:01:00Z</dcterms:created>
  <dc:creator>Moent</dc:creator>
  <cp:lastModifiedBy>€h乐另一种乐_C</cp:lastModifiedBy>
  <cp:lastPrinted>2023-04-23T07:59:00Z</cp:lastPrinted>
  <dcterms:modified xsi:type="dcterms:W3CDTF">2025-04-30T15:21:24Z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5BB4F4E10EEC8DE474CF1168BC77A0A6_43</vt:lpwstr>
  </property>
</Properties>
</file>