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30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三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1.幼儿来园人数：应到34人，实到30人，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张漪乐、左轶萱、肖尧、李梓朋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1.语言：手的故事</w:t>
      </w:r>
    </w:p>
    <w:p w14:paraId="600ACF30">
      <w:pPr>
        <w:widowControl/>
        <w:ind w:firstLine="420" w:firstLineChars="200"/>
        <w:jc w:val="left"/>
        <w:rPr>
          <w:rFonts w:hint="eastAsia" w:ascii="宋体" w:hAnsi="宋体" w:eastAsia="宋体" w:cs="宋体"/>
          <w:kern w:val="0"/>
        </w:rPr>
      </w:pPr>
      <w:r>
        <w:rPr>
          <w:rFonts w:hint="eastAsia" w:ascii="宋体" w:hAnsi="宋体" w:eastAsia="宋体" w:cs="宋体"/>
          <w:kern w:val="0"/>
        </w:rPr>
        <w:t>每个人都有一双手。看见手，我们会回忆起许多开心的或是不开心的故事：灵巧的手能帮助我们完成想做的事；手上也可能会留下一些不小心造成的伤疤。不管是什么样的故事，都会让我们记忆深刻。本次语言活动重在营造一个轻松愉快的氛围，让孩子在在观察手的基础上，愿说、想说、敢说关于手的故事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李伊一、王紫妍、陈艺萱、</w:t>
      </w:r>
      <w:r>
        <w:rPr>
          <w:rFonts w:hint="eastAsia" w:ascii="宋体" w:hAnsi="宋体" w:eastAsia="宋体" w:cs="宋体"/>
          <w:szCs w:val="21"/>
        </w:rPr>
        <w:t xml:space="preserve"> 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李子木、夏天一、焦云舒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、郭煜霖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、秦苏安、王凝音、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高羽安、张一嘉、杨佳伊</w:t>
      </w:r>
      <w:r>
        <w:rPr>
          <w:rFonts w:hint="eastAsia" w:ascii="宋体" w:hAnsi="宋体" w:eastAsia="宋体" w:cs="宋体"/>
          <w:kern w:val="0"/>
        </w:rPr>
        <w:t>能用清楚、完整的语言讲述关于手的故事。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张嘉辰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、宋恬恬、朱琪玥、邵崔钰、赵明泽、郭颜睿、陈竞泽、赵雨泽、梁沐棉、杨梦露、徐佳禾、贺健宸、罗景宸、秦修诚</w:t>
      </w:r>
      <w:r>
        <w:rPr>
          <w:rFonts w:hint="eastAsia" w:ascii="宋体" w:hAnsi="宋体" w:eastAsia="宋体" w:cs="宋体"/>
          <w:kern w:val="0"/>
        </w:rPr>
        <w:t>愿意与同伴分享、交流手的故事，体验自己的成长历程。</w:t>
      </w:r>
    </w:p>
    <w:p w14:paraId="3E9CA694">
      <w:pPr>
        <w:widowControl/>
        <w:jc w:val="left"/>
        <w:rPr>
          <w:rFonts w:hint="default" w:ascii="宋体" w:hAnsi="宋体" w:eastAsia="宋体" w:cs="宋体"/>
          <w:kern w:val="0"/>
          <w:lang w:val="en-US" w:eastAsia="zh-CN"/>
        </w:rPr>
      </w:pPr>
      <w:r>
        <w:rPr>
          <w:rFonts w:hint="eastAsia" w:ascii="宋体" w:hAnsi="宋体" w:eastAsia="宋体" w:cs="宋体"/>
          <w:kern w:val="0"/>
          <w:lang w:eastAsia="zh-CN"/>
        </w:rPr>
        <w:drawing>
          <wp:inline distT="0" distB="0" distL="114300" distR="114300">
            <wp:extent cx="1680210" cy="1259840"/>
            <wp:effectExtent l="0" t="0" r="8890" b="10160"/>
            <wp:docPr id="6" name="图片 6" descr="IMG_2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46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  <w:lang w:val="en-US" w:eastAsia="zh-CN"/>
        </w:rPr>
        <w:t xml:space="preserve"> </w:t>
      </w:r>
      <w:r>
        <w:rPr>
          <w:rFonts w:hint="default" w:ascii="宋体" w:hAnsi="宋体" w:eastAsia="宋体" w:cs="宋体"/>
          <w:kern w:val="0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7" name="图片 7" descr="IMG_2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46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  <w:lang w:val="en-US" w:eastAsia="zh-CN"/>
        </w:rPr>
        <w:t xml:space="preserve"> </w:t>
      </w:r>
      <w:r>
        <w:rPr>
          <w:rFonts w:hint="default" w:ascii="宋体" w:hAnsi="宋体" w:eastAsia="宋体" w:cs="宋体"/>
          <w:kern w:val="0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8" name="图片 8" descr="IMG_2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46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FD7E6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D155A33">
      <w:pPr>
        <w:spacing w:line="320" w:lineRule="exact"/>
        <w:jc w:val="center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 w14:paraId="0EFD234D">
      <w:pPr>
        <w:spacing w:line="240" w:lineRule="auto"/>
        <w:jc w:val="both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2029460</wp:posOffset>
                </wp:positionV>
                <wp:extent cx="2372360" cy="487045"/>
                <wp:effectExtent l="4445" t="4445" r="10795" b="1651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杨佳伊在科探区用显微镜观察标本，赵毓宁、王紫妍在探索弹射器。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.2pt;margin-top:159.8pt;height:38.35pt;width:186.8pt;z-index:251660288;mso-width-relative:page;mso-height-relative:page;" fillcolor="#FFFFFF [3201]" filled="t" stroked="t" coordsize="21600,21600" o:gfxdata="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k4q&#10;idgAAAALAQAADwAAAAAAAAABACAAAAAiAAAAZHJzL2Rvd25yZXYueG1sUEsBAhQAFAAAAAgAh07i&#10;QGvCQ1VbAgAAtw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杨佳伊在科探区用显微镜观察标本，赵毓宁、王紫妍在探索弹射器。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2009140</wp:posOffset>
                </wp:positionV>
                <wp:extent cx="2372360" cy="777240"/>
                <wp:effectExtent l="4445" t="4445" r="10795" b="571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777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赵雨泽、杨梦露、王凝音、李兴琪在美工区在编织扇子，焦云舒在编织伞，果果用编织机编。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9pt;margin-top:158.2pt;height:61.2pt;width:186.8pt;z-index:251659264;mso-width-relative:page;mso-height-relative:page;" fillcolor="#FFFFFF [3201]" filled="t" stroked="t" coordsize="21600,21600" o:gfxdata="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AggkDd1gAAAAkBAAAPAAAAAAAAAAEAIAAAACIAAABkcnMvZG93bnJldi54bWxQSwECFAAUAAAA&#10;CACHTuJAhNFnpWICAADDBAAADgAAAAAAAAABACAAAAAlAQAAZHJzL2Uyb0RvYy54bWxQSwUGAAAA&#10;AAYABgBZAQAA+Q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赵雨泽、杨梦露、王凝音、李兴琪在美工区在编织扇子，焦云舒在编织伞，果果用编织机编。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9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</w: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-26035</wp:posOffset>
                </wp:positionH>
                <wp:positionV relativeFrom="paragraph">
                  <wp:posOffset>1980565</wp:posOffset>
                </wp:positionV>
                <wp:extent cx="2372360" cy="685165"/>
                <wp:effectExtent l="4445" t="4445" r="10795" b="889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6851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罗景宸、邵崔钰在益智区玩小小外卖员和动物大酒店，张一嘉高羽安在玩猜猜你是谁。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05pt;margin-top:155.95pt;height:53.95pt;width:186.8pt;z-index:251661312;mso-width-relative:page;mso-height-relative:page;" fillcolor="#FFFFFF [3201]" filled="t" stroked="t" coordsize="21600,21600" o:gfxdata="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KRz+yPXAAAA&#10;CgEAAA8AAAAAAAAAAQAgAAAAIgAAAGRycy9kb3ducmV2LnhtbFBLAQIUABQAAAAIAIdO4kC+Xr/L&#10;VwIAALk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罗景宸、邵崔钰在益智区玩小小外卖员和动物大酒店，张一嘉高羽安在玩猜猜你是谁。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1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38A284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2865120</wp:posOffset>
                </wp:positionH>
                <wp:positionV relativeFrom="paragraph">
                  <wp:posOffset>13335</wp:posOffset>
                </wp:positionV>
                <wp:extent cx="2372360" cy="490220"/>
                <wp:effectExtent l="4445" t="4445" r="10795" b="1333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90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赵明泽、郭颜睿、陈竞泽、李伊一在智高墙拼搭轨道。。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6pt;margin-top:1.05pt;height:38.6pt;width:186.8pt;z-index:251662336;mso-width-relative:page;mso-height-relative:page;" fillcolor="#FFFFFF [3201]" filled="t" stroked="t" coordsize="21600,21600" o:gfxdata="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Q5snDW&#10;AAAACAEAAA8AAAAAAAAAAQAgAAAAIgAAAGRycy9kb3ducmV2LnhtbFBLAQIUABQAAAAIAIdO4kDB&#10;1Awp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赵明泽、郭颜睿、陈竞泽、李伊一在智高墙拼搭轨道。。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0791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0F3EAC3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591CBD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2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3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DE4FB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2868295</wp:posOffset>
                </wp:positionH>
                <wp:positionV relativeFrom="paragraph">
                  <wp:posOffset>18415</wp:posOffset>
                </wp:positionV>
                <wp:extent cx="2372360" cy="475615"/>
                <wp:effectExtent l="4445" t="4445" r="10795" b="1524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夏天一、秦苏安在地面建构小学。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85pt;margin-top:1.45pt;height:37.45pt;width:186.8pt;z-index:251664384;mso-width-relative:page;mso-height-relative:page;" fillcolor="#FFFFFF [3201]" filled="t" stroked="t" coordsize="21600,21600" o:gfxdata="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IN1k0PWAAAA&#10;CAEAAA8AAAAAAAAAAQAgAAAAIgAAAGRycy9kb3ducmV2LnhtbFBLAQIUABQAAAAIAIdO4kBR3Qwu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夏天一、秦苏安在地面建构小学。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-29845</wp:posOffset>
                </wp:positionH>
                <wp:positionV relativeFrom="paragraph">
                  <wp:posOffset>57785</wp:posOffset>
                </wp:positionV>
                <wp:extent cx="2372360" cy="483235"/>
                <wp:effectExtent l="4445" t="4445" r="10795" b="762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3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朱琪玥在画幼儿园的故事，赵希羽在用指偶讲故事。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35pt;margin-top:4.55pt;height:38.05pt;width:186.8pt;z-index:251663360;mso-width-relative:page;mso-height-relative:page;" fillcolor="#FFFFFF [3201]" filled="t" stroked="t" coordsize="21600,21600" o:gfxdata="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JO78MTVAAAABwEA&#10;AA8AAAAAAAAAAQAgAAAAIgAAAGRycy9kb3ducmV2LnhtbFBLAQIUABQAAAAIAIdO4kDTvIiaVgIA&#10;ALkEAAAOAAAAAAAAAAEAIAAAACQ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朱琪玥在画幼儿园的故事，赵希羽在用指偶讲故事。</w:t>
                      </w:r>
                    </w:p>
                  </w:txbxContent>
                </v:textbox>
              </v:shape>
            </w:pict>
          </mc:Fallback>
        </mc:AlternateContent>
      </w: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4362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</w:t>
      </w:r>
    </w:p>
    <w:p w14:paraId="2415C5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43800A10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25.4.30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  <w:bookmarkStart w:id="0" w:name="_GoBack"/>
            <w:bookmarkEnd w:id="0"/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1C3F4B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404F30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★各位家长，今天没有延时班，3点35放学，请大家转告接送的家人，准时来接哦～ </w:t>
      </w:r>
    </w:p>
    <w:p w14:paraId="75CCE1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放假时间：</w:t>
      </w:r>
    </w:p>
    <w:p w14:paraId="0736D5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5月1日（周四）——5月5日（周一），放假5天。</w:t>
      </w:r>
    </w:p>
    <w:p w14:paraId="43F702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5月6日（周二）正常入园。</w:t>
      </w:r>
    </w:p>
    <w:p w14:paraId="752C6C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p w14:paraId="58AE05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1F23A69"/>
    <w:rsid w:val="11FD9232"/>
    <w:rsid w:val="12764D5E"/>
    <w:rsid w:val="13B65B4D"/>
    <w:rsid w:val="1414312C"/>
    <w:rsid w:val="14227D18"/>
    <w:rsid w:val="14265677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0CF0C44"/>
    <w:rsid w:val="611A10B3"/>
    <w:rsid w:val="616E73BE"/>
    <w:rsid w:val="61E459BD"/>
    <w:rsid w:val="620B141A"/>
    <w:rsid w:val="623D2AA3"/>
    <w:rsid w:val="627556DE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1068</Words>
  <Characters>1081</Characters>
  <Lines>1</Lines>
  <Paragraphs>1</Paragraphs>
  <TotalTime>0</TotalTime>
  <ScaleCrop>false</ScaleCrop>
  <LinksUpToDate>false</LinksUpToDate>
  <CharactersWithSpaces>1158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2025-04-30T05:23:23Z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FD715BE51CB04BF09B0BADA36D3BEA8F_13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