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4.28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一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0CCAC377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杨奕、陈域、王木禾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6350.JPGIMG_6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6350.JPGIMG_63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" name="图片 1" descr="/Users/zhongguadexiaochenchen/Desktop/公务员/IMG_6351.JPGIMG_6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6351.JPGIMG_63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rPr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我在踩高跷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我们在休息讲悄悄话</w:t>
            </w:r>
          </w:p>
        </w:tc>
      </w:tr>
      <w:tr w14:paraId="233E834F"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6352.JPGIMG_6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6352.JPGIMG_63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6405(20250429-151159).JPGIMG_6405(20250429-15115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6405(20250429-151159).JPGIMG_6405(20250429-151159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七喜，快加入我吧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我一个人带了两个小朋友</w:t>
            </w:r>
          </w:p>
        </w:tc>
      </w:tr>
      <w:tr w14:paraId="56A46E77"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6406(20250429-151202).JPGIMG_6406(20250429-1512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6406(20250429-151202).JPGIMG_6406(20250429-151202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6407(20250429-151205).JPGIMG_6407(20250429-1512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6407(20250429-151205).JPGIMG_6407(20250429-151205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看好路上骑车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平衡车对我一点挑战都没有</w:t>
            </w:r>
          </w:p>
        </w:tc>
      </w:tr>
    </w:tbl>
    <w:p w14:paraId="476177DF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0A707C5B">
        <w:trPr>
          <w:trHeight w:val="3177" w:hRule="atLeast"/>
          <w:jc w:val="center"/>
        </w:trPr>
        <w:tc>
          <w:tcPr>
            <w:tcW w:w="475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6354.JPGIMG_6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6354.JPGIMG_63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8" name="图片 18" descr="/Users/zhongguadexiaochenchen/Desktop/公务员/IMG_6355.JPGIMG_6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6355.JPGIMG_63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5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我一个人在益智区游戏</w:t>
            </w:r>
          </w:p>
        </w:tc>
        <w:tc>
          <w:tcPr>
            <w:tcW w:w="475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看看今天的蚕宝宝有什么变化</w:t>
            </w:r>
          </w:p>
        </w:tc>
      </w:tr>
      <w:tr w14:paraId="77892B9B">
        <w:trPr>
          <w:jc w:val="center"/>
        </w:trPr>
        <w:tc>
          <w:tcPr>
            <w:tcW w:w="475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6356.JPGIMG_6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6356.JPGIMG_63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20" name="图片 20" descr="/Users/zhongguadexiaochenchen/Desktop/公务员/IMG_6357.JPGIMG_6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6357.JPGIMG_635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5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在安安静静的看书</w:t>
            </w:r>
          </w:p>
        </w:tc>
        <w:tc>
          <w:tcPr>
            <w:tcW w:w="4758" w:type="dxa"/>
          </w:tcPr>
          <w:p w14:paraId="0A81C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我们在讲故事</w:t>
            </w:r>
          </w:p>
        </w:tc>
      </w:tr>
      <w:tr w14:paraId="6ED1BCBA">
        <w:trPr>
          <w:jc w:val="center"/>
        </w:trPr>
        <w:tc>
          <w:tcPr>
            <w:tcW w:w="4756" w:type="dxa"/>
          </w:tcPr>
          <w:p w14:paraId="1F0E2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21" name="图片 21" descr="/Users/zhongguadexiaochenchen/Desktop/公务员/IMG_6358.JPGIMG_6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zhongguadexiaochenchen/Desktop/公务员/IMG_6358.JPGIMG_63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C12F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22" name="图片 22" descr="/Users/zhongguadexiaochenchen/Desktop/公务员/IMG_6360.JPGIMG_6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zhongguadexiaochenchen/Desktop/公务员/IMG_6360.JPGIMG_63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7E5594">
        <w:trPr>
          <w:jc w:val="center"/>
        </w:trPr>
        <w:tc>
          <w:tcPr>
            <w:tcW w:w="4756" w:type="dxa"/>
          </w:tcPr>
          <w:p w14:paraId="40A08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今天又在建构区搭建恐龙</w:t>
            </w:r>
          </w:p>
        </w:tc>
        <w:tc>
          <w:tcPr>
            <w:tcW w:w="4758" w:type="dxa"/>
          </w:tcPr>
          <w:p w14:paraId="63DF2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我们在万能工匠搭巡游花车</w:t>
            </w:r>
          </w:p>
        </w:tc>
      </w:tr>
    </w:tbl>
    <w:p w14:paraId="5FEFFD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 w14:paraId="50AE1E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0" w:right="0" w:rightChars="0"/>
        <w:textAlignment w:val="auto"/>
        <w:outlineLvl w:val="9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科学：我的手</w:t>
      </w:r>
    </w:p>
    <w:p w14:paraId="363D88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default" w:ascii="宋体" w:hAnsi="宋体"/>
          <w:b/>
          <w:bCs/>
          <w:szCs w:val="21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Cs w:val="21"/>
        </w:rPr>
        <w:t>科学《我的手》是一节观察、探索类型的科学活动。每个人都有一双手，每双手都有手心和手背之分。手的构造很复杂，有肌肉、筋、骨骼、皮肤、毛发、指甲等，每一个构造都有它特殊的作用，这些复杂的构造使人类的手能够灵活自如地做各种动作。活动利用记录法和多媒体教学法引导幼儿精细观察。</w:t>
      </w:r>
    </w:p>
    <w:p w14:paraId="1FEC3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color w:val="000000"/>
          <w:szCs w:val="18"/>
        </w:rPr>
      </w:pP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76"/>
      </w:tblGrid>
      <w:tr w14:paraId="10BE9F0A">
        <w:tc>
          <w:tcPr>
            <w:tcW w:w="4536" w:type="dxa"/>
          </w:tcPr>
          <w:p w14:paraId="40352B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0" name="图片 10" descr="/Users/zhongguadexiaochenchen/Desktop/公务员/IMG_6410(20250429-151224).JPGIMG_6410(20250429-1512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ongguadexiaochenchen/Desktop/公务员/IMG_6410(20250429-151224).JPGIMG_6410(20250429-151224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14:paraId="2FA45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6690" cy="2045970"/>
                  <wp:effectExtent l="0" t="0" r="16510" b="11430"/>
                  <wp:docPr id="3" name="图片 3" descr="/Users/zhongguadexiaochenchen/Desktop/公务员/IMG_6409(20250429-151220).JPGIMG_6409(20250429-1512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IMG_6409(20250429-151220).JPGIMG_6409(20250429-151220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3C4917">
        <w:tc>
          <w:tcPr>
            <w:tcW w:w="4536" w:type="dxa"/>
          </w:tcPr>
          <w:p w14:paraId="2B54081F">
            <w:pPr>
              <w:spacing w:line="276" w:lineRule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drawing>
                <wp:inline distT="0" distB="0" distL="114300" distR="114300">
                  <wp:extent cx="2731135" cy="2050415"/>
                  <wp:effectExtent l="0" t="0" r="12065" b="6985"/>
                  <wp:docPr id="4" name="图片 4" descr="/Users/zhongguadexiaochenchen/Desktop/公务员/IMG_6408(20250429-151217).JPGIMG_6408(20250429-1512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6408(20250429-151217).JPGIMG_6408(20250429-151217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14:paraId="6FA580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eastAsia="宋体"/>
                <w:color w:val="000000"/>
                <w:lang w:eastAsia="zh-CN"/>
              </w:rPr>
              <w:drawing>
                <wp:inline distT="0" distB="0" distL="114300" distR="114300">
                  <wp:extent cx="2759075" cy="2070735"/>
                  <wp:effectExtent l="0" t="0" r="9525" b="12065"/>
                  <wp:docPr id="14" name="图片 14" descr="/Users/zhongguadexiaochenchen/Desktop/公务员/IMG_6411(20250429-151235).JPGIMG_6411(20250429-1512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zhongguadexiaochenchen/Desktop/公务员/IMG_6411(20250429-151235).JPGIMG_6411(20250429-151235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31" r="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207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9DFFD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6C417D0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早点：牛奶、鹌鹑蛋、奶酪棒</w:t>
      </w:r>
    </w:p>
    <w:p w14:paraId="7262C39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午餐：南瓜饭、红汤鳕鱼、清炒三丝、时蔬山药汤</w:t>
      </w:r>
    </w:p>
    <w:p w14:paraId="3F30DD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下午点心：苹果红枣藕粉汤</w:t>
      </w:r>
      <w:bookmarkStart w:id="0" w:name="_GoBack"/>
      <w:bookmarkEnd w:id="0"/>
    </w:p>
    <w:p w14:paraId="26B155B3"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D56A8E"/>
    <w:rsid w:val="7FE96A54"/>
    <w:rsid w:val="97AF281D"/>
    <w:rsid w:val="EEFF08C4"/>
    <w:rsid w:val="F7B203AE"/>
    <w:rsid w:val="F7FA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2021-09-18T00:01:00Z</dcterms:created>
  <dc:creator>Moent</dc:creator>
  <cp:lastModifiedBy>€h乐另一种乐_C</cp:lastModifiedBy>
  <cp:lastPrinted>2023-04-22T23:59:00Z</cp:lastPrinted>
  <dcterms:modified xsi:type="dcterms:W3CDTF">2025-04-29T15:44:46Z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3E598B69BEA576BA6E831068B11234B8_43</vt:lpwstr>
  </property>
</Properties>
</file>