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2025年4月8日    星期二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今日来园：21人。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E3D5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E50C8E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2" name="图片 42" descr="IMG_2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39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323C9D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43" name="图片 43" descr="IMG_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4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EE327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4" name="图片 44" descr="IMG_2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3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0656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07929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5" name="图片 45" descr="IMG_2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39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5003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46" name="图片 46" descr="IMG_2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39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D6408F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8" name="图片 48" descr="IMG_2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38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E01F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710F65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9" name="图片 49" descr="IMG_2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38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E31A997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0" name="图片 50" descr="IMG_2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37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AB187A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51" name="图片 51" descr="IMG_2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38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4531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109E3FCC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2" name="图片 52" descr="IMG_2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37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87CD42D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3" name="图片 53" descr="IMG_2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38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8981EBB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54" name="图片 54" descr="IMG_2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38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8267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6EEF0CA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55" name="图片 55" descr="IMG_2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38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69340E4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6" name="图片 56" descr="IMG_2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37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8C9969E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bookmarkStart w:id="0" w:name="_GoBack"/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57" name="图片 57" descr="IMG_2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3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3DC62463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0DD6C44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7872EFDA">
      <w:pPr>
        <w:spacing w:line="240" w:lineRule="auto"/>
        <w:jc w:val="both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美术：春天的油菜花</w:t>
      </w:r>
    </w:p>
    <w:p w14:paraId="1DCF76AE">
      <w:pPr>
        <w:spacing w:line="240" w:lineRule="auto"/>
        <w:ind w:firstLine="420" w:firstLineChars="200"/>
        <w:jc w:val="both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cs="宋体"/>
          <w:kern w:val="0"/>
          <w:szCs w:val="21"/>
        </w:rPr>
        <w:t>这是一节用棉签画油菜花的美术活动。</w:t>
      </w:r>
      <w:r>
        <w:rPr>
          <w:rFonts w:hint="eastAsia" w:cs="宋体"/>
          <w:spacing w:val="15"/>
          <w:szCs w:val="21"/>
          <w:shd w:val="clear" w:color="auto" w:fill="FFFFFF"/>
        </w:rPr>
        <w:t>棉签画是用棉签蘸取颜料，在画纸上进行创作的一种画种，</w:t>
      </w:r>
      <w:r>
        <w:rPr>
          <w:rFonts w:hint="eastAsia" w:cs="宋体"/>
          <w:szCs w:val="21"/>
          <w:shd w:val="clear" w:color="auto" w:fill="FFFFFF"/>
        </w:rPr>
        <w:t>它的工具包括棉签、颜料、画笔和纸。油菜花盛开的季节多在春季，迎风绽放，形成一片金黄色的海洋，既美丽又壮观。油菜花为十字花科油菜的花骨朵，外观黄色鲜艳，花瓣扇形排列，开放后呈现出美丽的黄色花海。活动中</w:t>
      </w:r>
      <w:r>
        <w:rPr>
          <w:rFonts w:hint="eastAsia" w:cs="宋体"/>
          <w:szCs w:val="21"/>
        </w:rPr>
        <w:t>让幼儿常使用各种点、线组合绘画油菜花，感受油菜花的造型美、色彩美，能够大胆表现油菜花，感受绘画活动的乐趣。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6F905E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90A92E4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2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40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550B38A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2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40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D0B2441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2" name="图片 32" descr="IMG_2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40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A73F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D685DD7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2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40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2" w:type="dxa"/>
            <w:gridSpan w:val="2"/>
          </w:tcPr>
          <w:p w14:paraId="385698A0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5" name="图片 35" descr="IMG_2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40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916220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p w14:paraId="75730D7F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</w:tblGrid>
      <w:tr w14:paraId="21F501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2AE742F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6" name="图片 36" descr="IMG_2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41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C08CFFE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8" name="图片 38" descr="IMG_2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41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5DFC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3D4C3AA3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9" name="图片 39" descr="IMG_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41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FEC5D0C">
            <w:pPr>
              <w:bidi w:val="0"/>
              <w:jc w:val="left"/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kern w:val="2"/>
                <w:sz w:val="21"/>
                <w:szCs w:val="2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0" name="图片 40" descr="IMG_2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41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5A3107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zAsImhkaWQiOiI4NmE4NzUyOWQxNGEyNmNjZTQ3Y2U2MDYwNDEyZjg2OSIsInVzZXJDb3VudCI6MzB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BD7BB13"/>
    <w:rsid w:val="5EE92E69"/>
    <w:rsid w:val="5F7F5AE8"/>
    <w:rsid w:val="62FFFA5E"/>
    <w:rsid w:val="657F4073"/>
    <w:rsid w:val="65EF1059"/>
    <w:rsid w:val="67F1A61B"/>
    <w:rsid w:val="6B0F5998"/>
    <w:rsid w:val="6D33DC7B"/>
    <w:rsid w:val="6E67E748"/>
    <w:rsid w:val="77FD6C35"/>
    <w:rsid w:val="79A5D034"/>
    <w:rsid w:val="79D450CE"/>
    <w:rsid w:val="79F3583A"/>
    <w:rsid w:val="79FC4AF5"/>
    <w:rsid w:val="7BFFABFD"/>
    <w:rsid w:val="7E35BB4E"/>
    <w:rsid w:val="7F3E53EA"/>
    <w:rsid w:val="7FBE6AED"/>
    <w:rsid w:val="7FFBF8D9"/>
    <w:rsid w:val="8FE7CDC6"/>
    <w:rsid w:val="9747CE3F"/>
    <w:rsid w:val="9CDFC0C8"/>
    <w:rsid w:val="9FFEBB0E"/>
    <w:rsid w:val="B5F72361"/>
    <w:rsid w:val="B6973797"/>
    <w:rsid w:val="B7679710"/>
    <w:rsid w:val="BD470958"/>
    <w:rsid w:val="BF738FB1"/>
    <w:rsid w:val="BFD75D7C"/>
    <w:rsid w:val="BFEB666D"/>
    <w:rsid w:val="BFED9384"/>
    <w:rsid w:val="CD7B058D"/>
    <w:rsid w:val="CF7F0648"/>
    <w:rsid w:val="CFBE2DC4"/>
    <w:rsid w:val="DE2A9FBB"/>
    <w:rsid w:val="DFF72AD4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F3B3CE"/>
    <w:rsid w:val="F6DF8D74"/>
    <w:rsid w:val="F711D1A8"/>
    <w:rsid w:val="F77B68E0"/>
    <w:rsid w:val="F77F97CC"/>
    <w:rsid w:val="F7F2123F"/>
    <w:rsid w:val="F9B523CA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3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2024-03-15T05:51:00Z</dcterms:created>
  <dc:creator>hsy.</dc:creator>
  <cp:lastModifiedBy>hsy.</cp:lastModifiedBy>
  <dcterms:modified xsi:type="dcterms:W3CDTF">2025-04-27T14:46:24Z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3A2D7B1127CFE278C0D20D6815356BD2_43</vt:lpwstr>
  </property>
</Properties>
</file>