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428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967230" cy="1440180"/>
            <wp:effectExtent l="0" t="0" r="1270" b="7620"/>
            <wp:docPr id="2" name="图片 2" descr="OIP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IP-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425E759B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今天是星期一，新的一周在此开启！本周时间不长，之后将迎来“五一劳动节”。孩子们这两天都有点兴奋，期待着假期的到来。</w:t>
      </w:r>
    </w:p>
    <w:p w14:paraId="5D3546E5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今天全勤，22人。希望继续保持哦！</w:t>
      </w:r>
    </w:p>
    <w:p w14:paraId="6FD45061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428_08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428_0814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428_08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428_0813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428_08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428_0813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C05EC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BC4F9AD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身是第十二周，户外混板游戏都在学校的后操场进行。在后操场，有沙池、轮胎山、骑小车、粘粘乐、竹梯油桶等多个区域。在放好水杯后，孩子们根据自己的喜好选择不同的游戏。今天最受孩子们欢迎的是沙池和轮胎山，很多小朋友都玩得不亦乐乎呢！</w:t>
      </w:r>
    </w:p>
    <w:p w14:paraId="4177F554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428_08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428_0819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428_08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428_0819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428_08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428_0822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428_08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428_0822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428_08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428_0823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428_08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428_0823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C3F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集体活动---科学：我的手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7019671D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科学《我的手》是一节观察、探索类型的科学活动。每个人都有一双手，每双手都有手心和手背之分。手的构造很复杂，有肌肉、筋、骨骼、皮肤、毛发、指甲等，每一个构造都有它特殊的作用，这些复杂的构造使人类的手能够灵活自如地做各种动作。活动利用记录法和多媒体教学法引导幼儿精细观察。</w:t>
      </w:r>
    </w:p>
    <w:p w14:paraId="6473169F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50428_09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428_0936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428_09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428_0936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428_09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428_09360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331ED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428_09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428_0946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428_094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428_0942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2B98D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AE510E4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集体活动结束后进入了区域游戏时间。孩子们按照计划进入了不同的区域。科探区率先满员，有人完磁力片制作小车，有人在用磁力魔方设计房屋，有的在玩磁铁大力士；益智区今天也来了好多个小朋友，他们俩俩游戏，有的玩多米诺骨牌，有的玩叠叠乐；美工区的小朋友今天也格外的认真，他们围绕“城堡”这一主题绘画了多种不同造型的城堡。每个区域都有小朋友们游戏的影子。</w:t>
      </w:r>
    </w:p>
    <w:p w14:paraId="62329DB8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50428_10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428_10155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50428_10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428_10155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428_10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428_1015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16DF6F44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</w:t>
      </w:r>
      <w:bookmarkStart w:id="1" w:name="_GoBack"/>
      <w:bookmarkEnd w:id="1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428_10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428_1031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428_105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428_1053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B4962D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957826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D33D8C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39103F4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F578F3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D1DC1F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A7E9A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</w:tcPr>
          <w:p w14:paraId="062A50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06BF4C4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6899C0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D7D71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0840B1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4A917D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60461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F0F2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</w:tcPr>
          <w:p w14:paraId="68902D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E290F5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83F670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3608EA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2A4E44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7A627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C41A8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50AA38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430E9A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3819E6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EA7190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79121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EB8CF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2F1003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</w:tcPr>
          <w:p w14:paraId="7ECA72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7913192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5827904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0D685E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40DCAD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CF0C1B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B4409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6A035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7B3609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C116F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09A9B3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4110C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292E6C6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502774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AA6A4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611F28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BA56EC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4981E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AE2ECD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EA43D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DDD47A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2D13407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69CEAD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</w:tcPr>
          <w:p w14:paraId="1CD9AB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59CB1C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75D82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95D923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5BFA0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784C8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1CC61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</w:tcPr>
          <w:p w14:paraId="3CF9BA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 w14:paraId="2473AFC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</w:rPr>
        <w:t xml:space="preserve">           </w:t>
      </w:r>
    </w:p>
    <w:p w14:paraId="3098F293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1.个别宝贝的被褥还是厚被子，今天请带回家更换薄被哦！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D21B2"/>
    <w:rsid w:val="00FE43F6"/>
    <w:rsid w:val="01615958"/>
    <w:rsid w:val="02373186"/>
    <w:rsid w:val="038047AD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C4F75D5"/>
    <w:rsid w:val="0DD342C6"/>
    <w:rsid w:val="0E570FF3"/>
    <w:rsid w:val="0E672DF3"/>
    <w:rsid w:val="0F173266"/>
    <w:rsid w:val="0F190578"/>
    <w:rsid w:val="0FE27115"/>
    <w:rsid w:val="10086037"/>
    <w:rsid w:val="107F571D"/>
    <w:rsid w:val="10B30067"/>
    <w:rsid w:val="112540E8"/>
    <w:rsid w:val="11B26835"/>
    <w:rsid w:val="11FD9232"/>
    <w:rsid w:val="122B47DB"/>
    <w:rsid w:val="12E21C96"/>
    <w:rsid w:val="1333607A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CF059B"/>
    <w:rsid w:val="27EFD32C"/>
    <w:rsid w:val="28150D97"/>
    <w:rsid w:val="2883729E"/>
    <w:rsid w:val="28C83CBD"/>
    <w:rsid w:val="29CB0509"/>
    <w:rsid w:val="2A8E42CD"/>
    <w:rsid w:val="2A9A6A52"/>
    <w:rsid w:val="2AB51D16"/>
    <w:rsid w:val="2AFA4C7A"/>
    <w:rsid w:val="2B2E210D"/>
    <w:rsid w:val="2B3FE990"/>
    <w:rsid w:val="2B8E129A"/>
    <w:rsid w:val="2C776780"/>
    <w:rsid w:val="2CE6525A"/>
    <w:rsid w:val="2CF53BC1"/>
    <w:rsid w:val="2D0E14EB"/>
    <w:rsid w:val="2D2D5BB0"/>
    <w:rsid w:val="2DA02763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6AA70D1"/>
    <w:rsid w:val="36C20292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704C51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006CF0"/>
    <w:rsid w:val="471F22FF"/>
    <w:rsid w:val="47573A97"/>
    <w:rsid w:val="47B7762C"/>
    <w:rsid w:val="489D3AC5"/>
    <w:rsid w:val="48BD73B8"/>
    <w:rsid w:val="4A0C53A5"/>
    <w:rsid w:val="4AE449D4"/>
    <w:rsid w:val="4B954FA8"/>
    <w:rsid w:val="4B9A0756"/>
    <w:rsid w:val="4BFFE1E8"/>
    <w:rsid w:val="4D3C03EF"/>
    <w:rsid w:val="4D3C14C9"/>
    <w:rsid w:val="4DD70B1D"/>
    <w:rsid w:val="4DE05C75"/>
    <w:rsid w:val="4ECA645D"/>
    <w:rsid w:val="4F260608"/>
    <w:rsid w:val="4F5921E9"/>
    <w:rsid w:val="4F6F5E55"/>
    <w:rsid w:val="4F8F602D"/>
    <w:rsid w:val="4FA22B13"/>
    <w:rsid w:val="4FB72BD2"/>
    <w:rsid w:val="5032428D"/>
    <w:rsid w:val="507F33F5"/>
    <w:rsid w:val="5446413C"/>
    <w:rsid w:val="54575683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BC113AD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103B36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1168</Words>
  <Characters>1202</Characters>
  <Lines>8</Lines>
  <Paragraphs>2</Paragraphs>
  <TotalTime>16</TotalTime>
  <ScaleCrop>false</ScaleCrop>
  <LinksUpToDate>false</LinksUpToDate>
  <CharactersWithSpaces>1268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35338</cp:lastModifiedBy>
  <cp:lastPrinted>2024-12-24T07:25:00Z</cp:lastPrinted>
  <dcterms:modified xsi:type="dcterms:W3CDTF">2025-04-28T04:56:17Z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eyJoZGlkIjoiZjFmZWIzNDg2MmIzZjExOTIzMmViNTBmYTMwYTk0ZWYifQ==</vt:lpwstr>
  </property>
</Properties>
</file>