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right="0" w:rightChars="0"/>
        <w:jc w:val="center"/>
        <w:textAlignment w:val="auto"/>
        <w:outlineLvl w:val="9"/>
        <w:rPr>
          <w:rStyle w:val="9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50428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29096ECF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779145" cy="1080135"/>
            <wp:effectExtent l="0" t="0" r="8255" b="12065"/>
            <wp:docPr id="17" name="图片 17" descr="7c867caa8fe690a90eb58a522598df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c867caa8fe690a90eb58a522598dfd7"/>
                    <pic:cNvPicPr>
                      <a:picLocks noChangeAspect="1"/>
                    </pic:cNvPicPr>
                  </pic:nvPicPr>
                  <pic:blipFill>
                    <a:blip r:embed="rId6"/>
                    <a:srcRect b="21768"/>
                    <a:stretch>
                      <a:fillRect/>
                    </a:stretch>
                  </pic:blipFill>
                  <pic:spPr>
                    <a:xfrm>
                      <a:off x="0" y="0"/>
                      <a:ext cx="77914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今日星期一，1位幼儿请假。</w:t>
      </w:r>
    </w:p>
    <w:p w14:paraId="15B7B22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994"/>
        <w:gridCol w:w="1077"/>
        <w:gridCol w:w="1342"/>
        <w:gridCol w:w="1319"/>
        <w:gridCol w:w="1606"/>
        <w:gridCol w:w="1464"/>
      </w:tblGrid>
      <w:tr w14:paraId="47EAD40D">
        <w:tc>
          <w:tcPr>
            <w:tcW w:w="720" w:type="dxa"/>
            <w:vMerge w:val="restart"/>
          </w:tcPr>
          <w:p w14:paraId="7A131ED8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94" w:type="dxa"/>
            <w:vMerge w:val="restart"/>
          </w:tcPr>
          <w:p w14:paraId="29E32D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3738" w:type="dxa"/>
            <w:gridSpan w:val="3"/>
          </w:tcPr>
          <w:p w14:paraId="3A453DBC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606" w:type="dxa"/>
            <w:vMerge w:val="restart"/>
          </w:tcPr>
          <w:p w14:paraId="5F151145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464" w:type="dxa"/>
            <w:vMerge w:val="restart"/>
          </w:tcPr>
          <w:p w14:paraId="4FCC81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B6005A2">
        <w:tc>
          <w:tcPr>
            <w:tcW w:w="720" w:type="dxa"/>
            <w:vMerge w:val="continue"/>
          </w:tcPr>
          <w:p w14:paraId="36D6B2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4" w:type="dxa"/>
            <w:vMerge w:val="continue"/>
          </w:tcPr>
          <w:p w14:paraId="783609E7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7" w:type="dxa"/>
          </w:tcPr>
          <w:p w14:paraId="349B3ECB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342" w:type="dxa"/>
          </w:tcPr>
          <w:p w14:paraId="51F8830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1319" w:type="dxa"/>
          </w:tcPr>
          <w:p w14:paraId="74EE0E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606" w:type="dxa"/>
            <w:vMerge w:val="continue"/>
          </w:tcPr>
          <w:p w14:paraId="6CFECAF7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64" w:type="dxa"/>
            <w:vMerge w:val="continue"/>
          </w:tcPr>
          <w:p w14:paraId="4857373E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3666C5">
        <w:tc>
          <w:tcPr>
            <w:tcW w:w="720" w:type="dxa"/>
            <w:vAlign w:val="center"/>
          </w:tcPr>
          <w:p w14:paraId="0DDC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94" w:type="dxa"/>
            <w:vAlign w:val="center"/>
          </w:tcPr>
          <w:p w14:paraId="1049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31D05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2053BD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3052E8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5E70EF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427DCB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6E4A0BF">
        <w:tc>
          <w:tcPr>
            <w:tcW w:w="720" w:type="dxa"/>
            <w:vAlign w:val="center"/>
          </w:tcPr>
          <w:p w14:paraId="5434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994" w:type="dxa"/>
            <w:vAlign w:val="center"/>
          </w:tcPr>
          <w:p w14:paraId="771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102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238C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BFC14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54718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0DD67A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930160B">
        <w:tc>
          <w:tcPr>
            <w:tcW w:w="720" w:type="dxa"/>
            <w:vAlign w:val="center"/>
          </w:tcPr>
          <w:p w14:paraId="61C4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994" w:type="dxa"/>
            <w:vAlign w:val="center"/>
          </w:tcPr>
          <w:p w14:paraId="61E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7DB1F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3E423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19" w:type="dxa"/>
            <w:shd w:val="clear" w:color="auto" w:fill="auto"/>
            <w:vAlign w:val="top"/>
          </w:tcPr>
          <w:p w14:paraId="60458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06" w:type="dxa"/>
            <w:shd w:val="clear" w:color="auto" w:fill="auto"/>
            <w:vAlign w:val="top"/>
          </w:tcPr>
          <w:p w14:paraId="4EEA97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shd w:val="clear" w:color="auto" w:fill="auto"/>
            <w:vAlign w:val="top"/>
          </w:tcPr>
          <w:p w14:paraId="0C1981A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0B92CFF">
        <w:tc>
          <w:tcPr>
            <w:tcW w:w="720" w:type="dxa"/>
            <w:vAlign w:val="center"/>
          </w:tcPr>
          <w:p w14:paraId="679B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994" w:type="dxa"/>
            <w:vAlign w:val="center"/>
          </w:tcPr>
          <w:p w14:paraId="4C48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23209C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2DCE46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317D2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92860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B220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30A87156">
        <w:tc>
          <w:tcPr>
            <w:tcW w:w="720" w:type="dxa"/>
            <w:vAlign w:val="center"/>
          </w:tcPr>
          <w:p w14:paraId="15E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994" w:type="dxa"/>
            <w:vAlign w:val="center"/>
          </w:tcPr>
          <w:p w14:paraId="70A8F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61B82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BA55DA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0E20E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0D468A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E1D898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D646235">
        <w:tc>
          <w:tcPr>
            <w:tcW w:w="720" w:type="dxa"/>
            <w:vAlign w:val="center"/>
          </w:tcPr>
          <w:p w14:paraId="0C74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994" w:type="dxa"/>
            <w:vAlign w:val="center"/>
          </w:tcPr>
          <w:p w14:paraId="3841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A59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FDF5E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D1D20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8D98E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5EC3BE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9A781F7">
        <w:tc>
          <w:tcPr>
            <w:tcW w:w="720" w:type="dxa"/>
            <w:vAlign w:val="center"/>
          </w:tcPr>
          <w:p w14:paraId="2D52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994" w:type="dxa"/>
            <w:vAlign w:val="center"/>
          </w:tcPr>
          <w:p w14:paraId="019F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24FC8D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9EE4B2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9BDA6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ACF2B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A00B68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35A2E3B">
        <w:tc>
          <w:tcPr>
            <w:tcW w:w="720" w:type="dxa"/>
            <w:vAlign w:val="center"/>
          </w:tcPr>
          <w:p w14:paraId="763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994" w:type="dxa"/>
            <w:vAlign w:val="center"/>
          </w:tcPr>
          <w:p w14:paraId="12E00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A67240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2BBE4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1DC0F3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AEE7A7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E44A03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2F988ED">
        <w:tc>
          <w:tcPr>
            <w:tcW w:w="720" w:type="dxa"/>
            <w:vAlign w:val="center"/>
          </w:tcPr>
          <w:p w14:paraId="0714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994" w:type="dxa"/>
            <w:vAlign w:val="center"/>
          </w:tcPr>
          <w:p w14:paraId="18803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077" w:type="dxa"/>
            <w:vAlign w:val="top"/>
          </w:tcPr>
          <w:p w14:paraId="47B083F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58CCC69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0EB577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3473DEA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D3DF5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E0C9F2">
        <w:tc>
          <w:tcPr>
            <w:tcW w:w="720" w:type="dxa"/>
            <w:vAlign w:val="center"/>
          </w:tcPr>
          <w:p w14:paraId="0095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994" w:type="dxa"/>
            <w:vAlign w:val="center"/>
          </w:tcPr>
          <w:p w14:paraId="78380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5729F6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CBE5B8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3E4BD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D8EAF6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49CE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A4BA314">
        <w:tc>
          <w:tcPr>
            <w:tcW w:w="720" w:type="dxa"/>
            <w:vAlign w:val="center"/>
          </w:tcPr>
          <w:p w14:paraId="4D85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994" w:type="dxa"/>
            <w:vAlign w:val="center"/>
          </w:tcPr>
          <w:p w14:paraId="1A33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077" w:type="dxa"/>
            <w:vAlign w:val="top"/>
          </w:tcPr>
          <w:p w14:paraId="4026106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176A2B8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27BAA0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47228F6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02251A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29830C">
        <w:tc>
          <w:tcPr>
            <w:tcW w:w="720" w:type="dxa"/>
            <w:vAlign w:val="center"/>
          </w:tcPr>
          <w:p w14:paraId="4EB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994" w:type="dxa"/>
            <w:vAlign w:val="center"/>
          </w:tcPr>
          <w:p w14:paraId="3E17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0194089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7E741E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AF0BEC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B86879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51206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9367905">
        <w:trPr>
          <w:trHeight w:val="284" w:hRule="atLeast"/>
        </w:trPr>
        <w:tc>
          <w:tcPr>
            <w:tcW w:w="720" w:type="dxa"/>
            <w:vAlign w:val="center"/>
          </w:tcPr>
          <w:p w14:paraId="0082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994" w:type="dxa"/>
            <w:vAlign w:val="center"/>
          </w:tcPr>
          <w:p w14:paraId="5B51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1720E2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F4304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C63D6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67EC83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387BD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9A3237">
        <w:tc>
          <w:tcPr>
            <w:tcW w:w="720" w:type="dxa"/>
            <w:vAlign w:val="center"/>
          </w:tcPr>
          <w:p w14:paraId="13C9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994" w:type="dxa"/>
            <w:vAlign w:val="center"/>
          </w:tcPr>
          <w:p w14:paraId="46EA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54C009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0F68D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3AEE9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4E46E9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48FC0B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6368ED0">
        <w:tc>
          <w:tcPr>
            <w:tcW w:w="720" w:type="dxa"/>
            <w:vAlign w:val="center"/>
          </w:tcPr>
          <w:p w14:paraId="36D7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994" w:type="dxa"/>
            <w:vAlign w:val="center"/>
          </w:tcPr>
          <w:p w14:paraId="56A0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5D17823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30402D2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61C0FB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51A7A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5C577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C6D8537">
        <w:tc>
          <w:tcPr>
            <w:tcW w:w="720" w:type="dxa"/>
            <w:vAlign w:val="center"/>
          </w:tcPr>
          <w:p w14:paraId="37AB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994" w:type="dxa"/>
            <w:vAlign w:val="center"/>
          </w:tcPr>
          <w:p w14:paraId="6CC6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58F63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42E5DC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26B6CB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D028C9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26DD9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D959DC0">
        <w:tc>
          <w:tcPr>
            <w:tcW w:w="720" w:type="dxa"/>
            <w:vAlign w:val="center"/>
          </w:tcPr>
          <w:p w14:paraId="0FDA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994" w:type="dxa"/>
            <w:vAlign w:val="center"/>
          </w:tcPr>
          <w:p w14:paraId="48DF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4287D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DE6E22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16147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8801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307EC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A9E09F1">
        <w:tc>
          <w:tcPr>
            <w:tcW w:w="720" w:type="dxa"/>
            <w:vAlign w:val="center"/>
          </w:tcPr>
          <w:p w14:paraId="00C9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994" w:type="dxa"/>
            <w:vAlign w:val="center"/>
          </w:tcPr>
          <w:p w14:paraId="205F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C05DB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AE79C7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079CE4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D44D1C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82B94F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14394FF7">
        <w:trPr>
          <w:trHeight w:val="90" w:hRule="atLeast"/>
        </w:trPr>
        <w:tc>
          <w:tcPr>
            <w:tcW w:w="720" w:type="dxa"/>
            <w:vAlign w:val="center"/>
          </w:tcPr>
          <w:p w14:paraId="23A8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994" w:type="dxa"/>
            <w:vAlign w:val="center"/>
          </w:tcPr>
          <w:p w14:paraId="5C66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E754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B4C07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A153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5C20408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F11078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18139A7">
        <w:tc>
          <w:tcPr>
            <w:tcW w:w="720" w:type="dxa"/>
            <w:vAlign w:val="center"/>
          </w:tcPr>
          <w:p w14:paraId="267E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994" w:type="dxa"/>
            <w:vAlign w:val="center"/>
          </w:tcPr>
          <w:p w14:paraId="556D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6ADC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E5F4E9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36F8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767D7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4AE5EC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CDCBE1">
        <w:tc>
          <w:tcPr>
            <w:tcW w:w="720" w:type="dxa"/>
            <w:vAlign w:val="center"/>
          </w:tcPr>
          <w:p w14:paraId="7749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994" w:type="dxa"/>
            <w:vAlign w:val="center"/>
          </w:tcPr>
          <w:p w14:paraId="083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28A06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FC2F7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9B5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278961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7D8669C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5FC2F1B">
        <w:tc>
          <w:tcPr>
            <w:tcW w:w="720" w:type="dxa"/>
            <w:vAlign w:val="center"/>
          </w:tcPr>
          <w:p w14:paraId="2EE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994" w:type="dxa"/>
            <w:vAlign w:val="center"/>
          </w:tcPr>
          <w:p w14:paraId="4CCF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张致远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952183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707567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B1B6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72D6985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3B857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52589746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</w:p>
    <w:p w14:paraId="6519A012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</w:p>
    <w:p w14:paraId="33146F23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户外活动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11B0F63F">
      <w:pPr>
        <w:spacing w:line="36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今天我们和中二班小朋友在前操场进行混班游戏，我们可以玩皮球区、民间游戏区和竹梯轮胎区。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2825BACC">
        <w:trPr>
          <w:jc w:val="center"/>
        </w:trPr>
        <w:tc>
          <w:tcPr>
            <w:tcW w:w="2840" w:type="dxa"/>
            <w:vAlign w:val="center"/>
          </w:tcPr>
          <w:p w14:paraId="6FC7400F">
            <w:pPr>
              <w:spacing w:line="360" w:lineRule="exac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-909320</wp:posOffset>
                  </wp:positionV>
                  <wp:extent cx="1584325" cy="1188085"/>
                  <wp:effectExtent l="0" t="0" r="15875" b="5715"/>
                  <wp:wrapTopAndBottom/>
                  <wp:docPr id="2" name="图片 2" descr="IMG_0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012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11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  <w:vAlign w:val="center"/>
          </w:tcPr>
          <w:p w14:paraId="5BF46A56">
            <w:pPr>
              <w:spacing w:line="360" w:lineRule="exac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-537845</wp:posOffset>
                  </wp:positionV>
                  <wp:extent cx="1595755" cy="1196975"/>
                  <wp:effectExtent l="0" t="0" r="4445" b="22225"/>
                  <wp:wrapTopAndBottom/>
                  <wp:docPr id="3" name="图片 3" descr="IMG_0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01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  <w:vAlign w:val="center"/>
          </w:tcPr>
          <w:p w14:paraId="711897CC">
            <w:pPr>
              <w:spacing w:line="360" w:lineRule="exac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-537845</wp:posOffset>
                  </wp:positionV>
                  <wp:extent cx="1595755" cy="1196975"/>
                  <wp:effectExtent l="0" t="0" r="4445" b="22225"/>
                  <wp:wrapTopAndBottom/>
                  <wp:docPr id="4" name="图片 4" descr="IMG_0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012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1FB8452">
        <w:trPr>
          <w:jc w:val="center"/>
        </w:trPr>
        <w:tc>
          <w:tcPr>
            <w:tcW w:w="2840" w:type="dxa"/>
            <w:vAlign w:val="center"/>
          </w:tcPr>
          <w:p w14:paraId="18FE2579">
            <w:pPr>
              <w:spacing w:line="360" w:lineRule="exac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-1036320</wp:posOffset>
                  </wp:positionV>
                  <wp:extent cx="1595755" cy="1196975"/>
                  <wp:effectExtent l="0" t="0" r="4445" b="22225"/>
                  <wp:wrapTopAndBottom/>
                  <wp:docPr id="6" name="图片 6" descr="IMG_0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012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  <w:vAlign w:val="center"/>
          </w:tcPr>
          <w:p w14:paraId="642D9E05">
            <w:pPr>
              <w:spacing w:line="360" w:lineRule="exac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-537845</wp:posOffset>
                  </wp:positionV>
                  <wp:extent cx="1595755" cy="1196975"/>
                  <wp:effectExtent l="0" t="0" r="4445" b="22225"/>
                  <wp:wrapTopAndBottom/>
                  <wp:docPr id="7" name="图片 7" descr="IMG_0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012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  <w:vAlign w:val="center"/>
          </w:tcPr>
          <w:p w14:paraId="7248D875">
            <w:pPr>
              <w:spacing w:line="360" w:lineRule="exac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-537845</wp:posOffset>
                  </wp:positionV>
                  <wp:extent cx="1595755" cy="1196975"/>
                  <wp:effectExtent l="0" t="0" r="4445" b="22225"/>
                  <wp:wrapTopAndBottom/>
                  <wp:docPr id="8" name="图片 8" descr="IMG_0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012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6D41C13">
      <w:pPr>
        <w:spacing w:line="360" w:lineRule="exact"/>
        <w:rPr>
          <w:rFonts w:hint="eastAsia"/>
          <w:lang w:val="en-US" w:eastAsia="zh-CN"/>
        </w:rPr>
      </w:pPr>
    </w:p>
    <w:p w14:paraId="1BB84F4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388" w:firstLineChars="185"/>
        <w:textAlignment w:val="auto"/>
        <w:rPr>
          <w:rFonts w:hint="eastAsia"/>
          <w:lang w:val="en-US" w:eastAsia="zh-CN"/>
        </w:rPr>
      </w:pPr>
    </w:p>
    <w:p w14:paraId="5C065253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升旗仪式活动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  <w:bookmarkStart w:id="0" w:name="_GoBack"/>
      <w:bookmarkEnd w:id="0"/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16"/>
        <w:gridCol w:w="4306"/>
      </w:tblGrid>
      <w:tr w14:paraId="69414210">
        <w:trPr>
          <w:trHeight w:val="710" w:hRule="atLeast"/>
          <w:jc w:val="center"/>
        </w:trPr>
        <w:tc>
          <w:tcPr>
            <w:tcW w:w="4216" w:type="dxa"/>
            <w:tcBorders/>
            <w:vAlign w:val="center"/>
          </w:tcPr>
          <w:p w14:paraId="6DD816A8">
            <w:pPr>
              <w:spacing w:line="360" w:lineRule="exac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-925195</wp:posOffset>
                  </wp:positionV>
                  <wp:extent cx="2496820" cy="1871980"/>
                  <wp:effectExtent l="0" t="0" r="17780" b="7620"/>
                  <wp:wrapTopAndBottom/>
                  <wp:docPr id="9" name="图片 9" descr="IMG_0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012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187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06" w:type="dxa"/>
            <w:tcBorders/>
            <w:vAlign w:val="center"/>
          </w:tcPr>
          <w:p w14:paraId="4DB52264">
            <w:pPr>
              <w:spacing w:line="360" w:lineRule="exac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-1115695</wp:posOffset>
                  </wp:positionV>
                  <wp:extent cx="2508885" cy="1882140"/>
                  <wp:effectExtent l="0" t="0" r="5715" b="22860"/>
                  <wp:wrapTopAndBottom/>
                  <wp:docPr id="11" name="图片 11" descr="IMG_0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013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885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3A4CA0E">
      <w:pPr>
        <w:ind w:firstLine="420" w:firstLineChars="200"/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DB8A7">
    <w:pPr>
      <w:pStyle w:val="3"/>
    </w:pPr>
    <w: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4095750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23952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082C4">
    <w:pPr>
      <w:pStyle w:val="4"/>
      <w:rPr>
        <w:rFonts w:hint="eastAsia" w:eastAsiaTheme="minorEastAsia"/>
        <w:lang w:eastAsia="zh-CN"/>
      </w:rPr>
    </w:pPr>
    <w: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54351" cy="1176431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-600075</wp:posOffset>
          </wp:positionH>
          <wp:positionV relativeFrom="page">
            <wp:posOffset>581660</wp:posOffset>
          </wp:positionV>
          <wp:extent cx="6473825" cy="9528175"/>
          <wp:effectExtent l="0" t="0" r="3175" b="1587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EB80BE"/>
    <w:rsid w:val="20CC5D9C"/>
    <w:rsid w:val="2EA94930"/>
    <w:rsid w:val="3F7FABB5"/>
    <w:rsid w:val="5FBF4087"/>
    <w:rsid w:val="5FDD7B0C"/>
    <w:rsid w:val="5FFE4E40"/>
    <w:rsid w:val="67F6CB9F"/>
    <w:rsid w:val="6BDE551F"/>
    <w:rsid w:val="6E2F1A4E"/>
    <w:rsid w:val="6FFFD5A5"/>
    <w:rsid w:val="72FD41EA"/>
    <w:rsid w:val="7ADD4736"/>
    <w:rsid w:val="7AEB80BE"/>
    <w:rsid w:val="7BD6E560"/>
    <w:rsid w:val="7BE9F935"/>
    <w:rsid w:val="7BFD4077"/>
    <w:rsid w:val="7CFF17EB"/>
    <w:rsid w:val="7DB75D83"/>
    <w:rsid w:val="8E9BD8FC"/>
    <w:rsid w:val="8F76476A"/>
    <w:rsid w:val="97B65F7F"/>
    <w:rsid w:val="B6FFCB43"/>
    <w:rsid w:val="CDDE843D"/>
    <w:rsid w:val="DF7E895A"/>
    <w:rsid w:val="DFDE7070"/>
    <w:rsid w:val="DFF7C192"/>
    <w:rsid w:val="EAF31AFC"/>
    <w:rsid w:val="EF5E1FEF"/>
    <w:rsid w:val="EFADE546"/>
    <w:rsid w:val="EFFBECB1"/>
    <w:rsid w:val="F267E9E9"/>
    <w:rsid w:val="F377F4DD"/>
    <w:rsid w:val="F5D69490"/>
    <w:rsid w:val="F7FE0F6C"/>
    <w:rsid w:val="F7FE19C5"/>
    <w:rsid w:val="FAAEEC36"/>
    <w:rsid w:val="FD7BC553"/>
    <w:rsid w:val="FEEB2E31"/>
    <w:rsid w:val="FF7D0539"/>
    <w:rsid w:val="FF7F4287"/>
    <w:rsid w:val="FFB96B1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9">
    <w:name w:val="Strong"/>
    <w:basedOn w:val="8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4c535cac-2ae8-49ce-8593-4ea8cfb6289a/&#31616;&#32422;&#21345;&#36890;&#39118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简约卡通风信纸.docx</Template>
  <Pages>2</Pages>
  <Words>131</Words>
  <Characters>131</Characters>
  <Lines>0</Lines>
  <Paragraphs>0</Paragraphs>
  <TotalTime>1</TotalTime>
  <ScaleCrop>false</ScaleCrop>
  <LinksUpToDate>false</LinksUpToDate>
  <CharactersWithSpaces>131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2025-02-23T21:02:00Z</dcterms:created>
  <dc:creator>陈丶清凉</dc:creator>
  <cp:lastModifiedBy>陈丶清凉</cp:lastModifiedBy>
  <dcterms:modified xsi:type="dcterms:W3CDTF">2025-04-28T13:08:09Z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1ED329DE17A19E62390D0F687C545EED_43</vt:lpwstr>
  </property>
</Properties>
</file>