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50403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65530" cy="1223645"/>
            <wp:effectExtent l="0" t="0" r="1270" b="825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9842" b="19086"/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1223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4B997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051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516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05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51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6E114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05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521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1DE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0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5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05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526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A68C6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05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522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BB5FE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1A9FEE99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集体活动：草莓美食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76F5A6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E85B2B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0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5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88841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054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540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1ADDDC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053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535(2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EA48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E7E6DD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0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5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54C3BB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053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539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D5DB5E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0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53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</w:tbl>
    <w:p w14:paraId="0846FBD7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5C11F0B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246</Words>
  <Characters>275</Characters>
  <Lines>1</Lines>
  <Paragraphs>1</Paragraphs>
  <TotalTime>37</TotalTime>
  <ScaleCrop>false</ScaleCrop>
  <LinksUpToDate>false</LinksUpToDate>
  <CharactersWithSpaces>277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2025-04-03T05:53:59Z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