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50410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0595" cy="120967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1452" b="17097"/>
                    <a:stretch>
                      <a:fillRect/>
                    </a:stretch>
                  </pic:blipFill>
                  <pic:spPr>
                    <a:xfrm>
                      <a:off x="0" y="0"/>
                      <a:ext cx="95059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  <w:bookmarkStart w:id="1" w:name="_GoBack"/>
      <w:bookmarkEnd w:id="1"/>
    </w:p>
    <w:tbl>
      <w:tblPr>
        <w:tblStyle w:val="10"/>
        <w:tblW w:w="6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 w14:paraId="4B997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0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8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0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8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693FA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集体活动：杨柳青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6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 w14:paraId="47E5F6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87D59B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8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53114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0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8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0D2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AA164F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080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809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578A1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8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6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3" name="图片 3" descr="IMG_090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904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4" name="图片 4" descr="IMG_0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89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14B0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4618AA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088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88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C1D12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088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888(2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992B18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5C11F0B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302AE7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239</Words>
  <Characters>268</Characters>
  <Lines>1</Lines>
  <Paragraphs>1</Paragraphs>
  <TotalTime>4</TotalTime>
  <ScaleCrop>false</ScaleCrop>
  <LinksUpToDate>false</LinksUpToDate>
  <CharactersWithSpaces>270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2025-04-28T05:58:13Z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