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50422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95680" cy="128206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31514" b="8983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1282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4B997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71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13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132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1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6E114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13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136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1DE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8" name="图片 18" descr="IMG_113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133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7" name="图片 17" descr="IMG_112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129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A68C6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113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134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2A9B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92120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1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E8507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1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1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EE6EFA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115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153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12" name="图片 12" descr="IMG_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17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13" name="图片 13" descr="IMG_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1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我用雪花片拼搭了一个无人机。先拼出长方形的机身，再拼四周。</w:t>
            </w:r>
            <w:bookmarkStart w:id="1" w:name="_GoBack"/>
            <w:bookmarkEnd w:id="1"/>
          </w:p>
        </w:tc>
      </w:tr>
    </w:tbl>
    <w:p w14:paraId="25992B18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5C11F0B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235</Words>
  <Characters>264</Characters>
  <Lines>1</Lines>
  <Paragraphs>1</Paragraphs>
  <TotalTime>8</TotalTime>
  <ScaleCrop>false</ScaleCrop>
  <LinksUpToDate>false</LinksUpToDate>
  <CharactersWithSpaces>266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2025-04-28T09:23:18Z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