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五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22人，2人请假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鲜牛奶、自选饼干、小米糕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藜麦饭、蒜苗炒鸭胗、丝瓜烩肉片、鸡毛菜菌菇汤。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◎午点：蛋糕、酸奶。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◎水果：樱桃、雪梨。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8DF331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0" w:type="dxa"/>
            <w:shd w:val="clear" w:color="auto" w:fill="auto"/>
            <w:vAlign w:val="bottom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  <w:vAlign w:val="top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5A0E1D0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090" w:type="dxa"/>
            <w:shd w:val="clear" w:color="auto" w:fill="auto"/>
            <w:vAlign w:val="bottom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回家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</w:p>
        </w:tc>
        <w:tc>
          <w:tcPr>
            <w:tcW w:w="1090" w:type="dxa"/>
            <w:shd w:val="clear" w:color="auto" w:fill="auto"/>
            <w:vAlign w:val="bottom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CA49BA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CE7047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1210E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47AFDD4A">
      <w:pPr>
        <w:spacing w:line="320" w:lineRule="exact"/>
        <w:ind w:firstLine="210" w:firstLineChars="1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6870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57F16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2" name="图片 2" descr="D:/Desktop/亲子运动会中五班（2025.4.25）/6.区域游戏/IMG_4527.JPGIMG_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亲子运动会中五班（2025.4.25）/6.区域游戏/IMG_4527.JPGIMG_45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164BFEB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3" name="图片 1" descr="D:/Desktop/亲子运动会中五班（2025.4.25）/6.区域游戏/IMG_4540.JPGIMG_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D:/Desktop/亲子运动会中五班（2025.4.25）/6.区域游戏/IMG_4540.JPGIMG_45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91862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EC3034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6B243F7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A42BCB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73051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亲子运动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0A89F52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A998C00"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热闹的亲子运动会开始啦，快来看一看精彩的比赛吧！</w:t>
      </w:r>
    </w:p>
    <w:p w14:paraId="558C1AF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52A3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C25FF3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8" name="图片 8" descr="D:/Desktop/亲子运动会中五班（2025.4.25）/8.热身游戏/IMG_4571.JPGIMG_4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亲子运动会中五班（2025.4.25）/8.热身游戏/IMG_4571.JPG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3A901077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107950</wp:posOffset>
                  </wp:positionV>
                  <wp:extent cx="2143760" cy="1608455"/>
                  <wp:effectExtent l="0" t="0" r="2540" b="4445"/>
                  <wp:wrapNone/>
                  <wp:docPr id="9" name="图片 1" descr="D:/Desktop/亲子运动会中五班（2025.4.25）/9.游戏比赛照片（个人、小组、对战游戏）/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Desktop/亲子运动会中五班（2025.4.25）/9.游戏比赛照片（个人、小组、对战游戏）/IMG_4731.JPGIMG_47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BE8CCA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5EC565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B3FA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1493615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10" name="图片 1" descr="D:/Desktop/亲子运动会中五班（2025.4.25）/9.游戏比赛照片（个人、小组、对战游戏）/IMG_4759.JPG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Desktop/亲子运动会中五班（2025.4.25）/9.游戏比赛照片（个人、小组、对战游戏）/IMG_4759.JPGIMG_47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7DF9F34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2271395" cy="1704340"/>
                  <wp:effectExtent l="0" t="0" r="1905" b="10160"/>
                  <wp:wrapNone/>
                  <wp:docPr id="11" name="图片 2" descr="D:/Desktop/亲子运动会中五班（2025.4.25）/9.游戏比赛照片（个人、小组、对战游戏）/IMG_5049.JPGIMG_5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Desktop/亲子运动会中五班（2025.4.25）/9.游戏比赛照片（个人、小组、对战游戏）/IMG_5049.JPGIMG_50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B8FC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0ECF74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D1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0A9E71B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6" name="图片 1" descr="D:/Desktop/亲子运动会中五班（2025.4.25）/9.游戏比赛照片（个人、小组、对战游戏）/IMG_5036.JPGIMG_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Desktop/亲子运动会中五班（2025.4.25）/9.游戏比赛照片（个人、小组、对战游戏）/IMG_5036.JPGIMG_50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53EEE94C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bookmarkStart w:id="1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2271395" cy="1704340"/>
                  <wp:effectExtent l="0" t="0" r="1905" b="10160"/>
                  <wp:wrapNone/>
                  <wp:docPr id="7" name="图片 2" descr="D:/Desktop/亲子运动会中五班（2025.4.25）/9.游戏比赛照片（个人、小组、对战游戏）/IMG_4742.JPGIMG_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Desktop/亲子运动会中五班（2025.4.25）/9.游戏比赛照片（个人、小组、对战游戏）/IMG_4742.JPGIMG_47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1"/>
          </w:p>
          <w:p w14:paraId="268ECAB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93BB7BF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14DFF6FF">
      <w:pPr>
        <w:spacing w:line="320" w:lineRule="exact"/>
        <w:ind w:firstLine="420" w:firstLineChars="200"/>
        <w:rPr>
          <w:rFonts w:hint="eastAsia"/>
          <w:lang w:eastAsia="zh-Hans"/>
        </w:rPr>
      </w:pPr>
    </w:p>
    <w:p w14:paraId="58885B7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0C51A559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407427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1310D"/>
    <w:rsid w:val="07FD1BB0"/>
    <w:rsid w:val="084F532E"/>
    <w:rsid w:val="091266F1"/>
    <w:rsid w:val="0AEC04E6"/>
    <w:rsid w:val="0B304E79"/>
    <w:rsid w:val="0B3F483C"/>
    <w:rsid w:val="0B6E67CD"/>
    <w:rsid w:val="0BB00FE0"/>
    <w:rsid w:val="0C570B2A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B467B2"/>
    <w:rsid w:val="123705B8"/>
    <w:rsid w:val="129D0798"/>
    <w:rsid w:val="13510434"/>
    <w:rsid w:val="1357713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7FD57F5"/>
    <w:rsid w:val="190A3ABF"/>
    <w:rsid w:val="19744352"/>
    <w:rsid w:val="19B3334A"/>
    <w:rsid w:val="1A107593"/>
    <w:rsid w:val="1AD53445"/>
    <w:rsid w:val="1AE554AD"/>
    <w:rsid w:val="1B1F642E"/>
    <w:rsid w:val="1C4C24E2"/>
    <w:rsid w:val="1D606E08"/>
    <w:rsid w:val="1E507D1F"/>
    <w:rsid w:val="1E7E315F"/>
    <w:rsid w:val="1E8F3D0C"/>
    <w:rsid w:val="1E9F49C1"/>
    <w:rsid w:val="1EA54CA3"/>
    <w:rsid w:val="1EBE14FA"/>
    <w:rsid w:val="1EE1723E"/>
    <w:rsid w:val="1F183B95"/>
    <w:rsid w:val="1F1E2FFE"/>
    <w:rsid w:val="1FA647D6"/>
    <w:rsid w:val="203670E3"/>
    <w:rsid w:val="203D4305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612EC8"/>
    <w:rsid w:val="29B3661A"/>
    <w:rsid w:val="29B9188B"/>
    <w:rsid w:val="2A57335C"/>
    <w:rsid w:val="2A9C0B11"/>
    <w:rsid w:val="2AE02AD3"/>
    <w:rsid w:val="2B243569"/>
    <w:rsid w:val="2BB856FE"/>
    <w:rsid w:val="2BD769B8"/>
    <w:rsid w:val="2C09751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E967153"/>
    <w:rsid w:val="2F7D6077"/>
    <w:rsid w:val="2F927A87"/>
    <w:rsid w:val="2FB524EF"/>
    <w:rsid w:val="2FFB7FB2"/>
    <w:rsid w:val="302234CE"/>
    <w:rsid w:val="30927D5B"/>
    <w:rsid w:val="30D467B6"/>
    <w:rsid w:val="30E965CE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255A9B"/>
    <w:rsid w:val="345B4388"/>
    <w:rsid w:val="34993D92"/>
    <w:rsid w:val="34F315EC"/>
    <w:rsid w:val="359C4499"/>
    <w:rsid w:val="368B5FD3"/>
    <w:rsid w:val="36B27181"/>
    <w:rsid w:val="36C02E61"/>
    <w:rsid w:val="36DE1FDC"/>
    <w:rsid w:val="37514061"/>
    <w:rsid w:val="38B14F10"/>
    <w:rsid w:val="38F25E0C"/>
    <w:rsid w:val="39390072"/>
    <w:rsid w:val="393B1649"/>
    <w:rsid w:val="39464738"/>
    <w:rsid w:val="395F70E5"/>
    <w:rsid w:val="396C5269"/>
    <w:rsid w:val="398839C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3FC14728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39A5696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4B079A"/>
    <w:rsid w:val="4B7728BF"/>
    <w:rsid w:val="4B936301"/>
    <w:rsid w:val="4B9A6227"/>
    <w:rsid w:val="4BAA225F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9861DF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5C2115C"/>
    <w:rsid w:val="560C0097"/>
    <w:rsid w:val="56121AB8"/>
    <w:rsid w:val="566E1159"/>
    <w:rsid w:val="57464786"/>
    <w:rsid w:val="57A92059"/>
    <w:rsid w:val="58066907"/>
    <w:rsid w:val="5811161F"/>
    <w:rsid w:val="586E02D0"/>
    <w:rsid w:val="58B774C2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C9931C5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2123DC"/>
    <w:rsid w:val="6A5673CE"/>
    <w:rsid w:val="6A7A213F"/>
    <w:rsid w:val="6AAA5A0A"/>
    <w:rsid w:val="6B6528FC"/>
    <w:rsid w:val="6B8D0587"/>
    <w:rsid w:val="6BF64DD6"/>
    <w:rsid w:val="6C0D43A6"/>
    <w:rsid w:val="6C846C84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144E7E"/>
    <w:rsid w:val="746A1D04"/>
    <w:rsid w:val="747D63DD"/>
    <w:rsid w:val="74F03F2A"/>
    <w:rsid w:val="75570096"/>
    <w:rsid w:val="75FF5A65"/>
    <w:rsid w:val="76082450"/>
    <w:rsid w:val="76247EF3"/>
    <w:rsid w:val="767A2A62"/>
    <w:rsid w:val="76A2524B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2B74AC"/>
    <w:rsid w:val="7D3D3B24"/>
    <w:rsid w:val="7DB20923"/>
    <w:rsid w:val="7DC0514C"/>
    <w:rsid w:val="7DCF36CD"/>
    <w:rsid w:val="7E6009B5"/>
    <w:rsid w:val="7E9F6F5D"/>
    <w:rsid w:val="7ED352A6"/>
    <w:rsid w:val="7F2275E5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760</Words>
  <Characters>786</Characters>
  <Lines>1</Lines>
  <Paragraphs>1</Paragraphs>
  <TotalTime>3</TotalTime>
  <ScaleCrop>false</ScaleCrop>
  <LinksUpToDate>false</LinksUpToDate>
  <CharactersWithSpaces>800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2025-04-27T05:46:50Z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A0A9CA09E929459D80CF624CF9314F04_13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