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50425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779145" cy="1080135"/>
            <wp:effectExtent l="0" t="0" r="8255" b="12065"/>
            <wp:docPr id="17" name="图片 17" descr="7c867caa8fe690a90eb58a522598d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c867caa8fe690a90eb58a522598dfd7"/>
                    <pic:cNvPicPr>
                      <a:picLocks noChangeAspect="1"/>
                    </pic:cNvPicPr>
                  </pic:nvPicPr>
                  <pic:blipFill>
                    <a:blip r:embed="rId6"/>
                    <a:srcRect b="21768"/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今日星期五，1位幼儿请假。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628EB9F0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6519A012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1B0F63F">
      <w:p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亲子运动会。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2825BACC">
        <w:trPr>
          <w:jc w:val="center"/>
        </w:trPr>
        <w:tc>
          <w:tcPr>
            <w:tcW w:w="2840" w:type="dxa"/>
            <w:vAlign w:val="center"/>
          </w:tcPr>
          <w:p w14:paraId="6FC7400F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15240</wp:posOffset>
                  </wp:positionV>
                  <wp:extent cx="1595755" cy="1196975"/>
                  <wp:effectExtent l="0" t="0" r="4445" b="22225"/>
                  <wp:wrapTopAndBottom/>
                  <wp:docPr id="24" name="图片 24" descr="IMG_9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9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  <w:vAlign w:val="center"/>
          </w:tcPr>
          <w:p w14:paraId="5BF46A56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-537845</wp:posOffset>
                  </wp:positionV>
                  <wp:extent cx="1595755" cy="1196975"/>
                  <wp:effectExtent l="0" t="0" r="4445" b="22225"/>
                  <wp:wrapTopAndBottom/>
                  <wp:docPr id="25" name="图片 25" descr="IMG_9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99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  <w:vAlign w:val="center"/>
          </w:tcPr>
          <w:p w14:paraId="711897CC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-537845</wp:posOffset>
                  </wp:positionV>
                  <wp:extent cx="1595755" cy="1196975"/>
                  <wp:effectExtent l="0" t="0" r="4445" b="22225"/>
                  <wp:wrapTopAndBottom/>
                  <wp:docPr id="26" name="图片 26" descr="IMG_9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99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1FB8452">
        <w:trPr>
          <w:jc w:val="center"/>
        </w:trPr>
        <w:tc>
          <w:tcPr>
            <w:tcW w:w="2840" w:type="dxa"/>
            <w:vAlign w:val="center"/>
          </w:tcPr>
          <w:p w14:paraId="18FE2579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-1036320</wp:posOffset>
                  </wp:positionV>
                  <wp:extent cx="1595755" cy="1196975"/>
                  <wp:effectExtent l="0" t="0" r="4445" b="22225"/>
                  <wp:wrapTopAndBottom/>
                  <wp:docPr id="27" name="图片 27" descr="IMG_9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99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  <w:vAlign w:val="center"/>
          </w:tcPr>
          <w:p w14:paraId="642D9E05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-537845</wp:posOffset>
                  </wp:positionV>
                  <wp:extent cx="1595755" cy="1196975"/>
                  <wp:effectExtent l="0" t="0" r="4445" b="22225"/>
                  <wp:wrapTopAndBottom/>
                  <wp:docPr id="28" name="图片 28" descr="IMG_9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99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  <w:vAlign w:val="center"/>
          </w:tcPr>
          <w:p w14:paraId="7248D875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-550545</wp:posOffset>
                  </wp:positionV>
                  <wp:extent cx="1638300" cy="1228725"/>
                  <wp:effectExtent l="0" t="0" r="12700" b="15875"/>
                  <wp:wrapTopAndBottom/>
                  <wp:docPr id="29" name="图片 29" descr="IMG_9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998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6D41C13">
      <w:pPr>
        <w:spacing w:line="360" w:lineRule="exact"/>
        <w:rPr>
          <w:rFonts w:hint="eastAsia"/>
          <w:lang w:val="en-US" w:eastAsia="zh-CN"/>
        </w:rPr>
      </w:pPr>
    </w:p>
    <w:p w14:paraId="1BB84F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388" w:firstLineChars="185"/>
        <w:textAlignment w:val="auto"/>
        <w:rPr>
          <w:rFonts w:hint="eastAsia"/>
          <w:lang w:val="en-US" w:eastAsia="zh-CN"/>
        </w:rPr>
      </w:pPr>
    </w:p>
    <w:p w14:paraId="4611549C">
      <w:pPr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EA94930"/>
    <w:rsid w:val="3F7FABB5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8E9BD8FC"/>
    <w:rsid w:val="8F76476A"/>
    <w:rsid w:val="97B65F7F"/>
    <w:rsid w:val="B6FFCB43"/>
    <w:rsid w:val="CDDE843D"/>
    <w:rsid w:val="DF7E895A"/>
    <w:rsid w:val="DFDE7070"/>
    <w:rsid w:val="EAF31AFC"/>
    <w:rsid w:val="EF5E1FEF"/>
    <w:rsid w:val="EFADE546"/>
    <w:rsid w:val="EFFBECB1"/>
    <w:rsid w:val="F267E9E9"/>
    <w:rsid w:val="F377F4DD"/>
    <w:rsid w:val="F5D69490"/>
    <w:rsid w:val="F7FE0F6C"/>
    <w:rsid w:val="F7FE19C5"/>
    <w:rsid w:val="FAAEEC36"/>
    <w:rsid w:val="FD7BC553"/>
    <w:rsid w:val="FEEB2E31"/>
    <w:rsid w:val="FF7D0539"/>
    <w:rsid w:val="FF7F4287"/>
    <w:rsid w:val="FFB96B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4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2025-02-23T13:02:00Z</dcterms:created>
  <dc:creator>陈丶清凉</dc:creator>
  <cp:lastModifiedBy>陈丶清凉</cp:lastModifiedBy>
  <dcterms:modified xsi:type="dcterms:W3CDTF">2025-04-27T13:29:34Z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3FB91254B011069DBEC00D688835E4A3_43</vt:lpwstr>
  </property>
</Properties>
</file>