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50407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74445" cy="1692275"/>
            <wp:effectExtent l="0" t="0" r="20955" b="9525"/>
            <wp:docPr id="2" name="图片 2" descr="a0c39646966f02da8e9aa9729f828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c39646966f02da8e9aa9729f828dad"/>
                    <pic:cNvPicPr>
                      <a:picLocks noChangeAspect="1"/>
                    </pic:cNvPicPr>
                  </pic:nvPicPr>
                  <pic:blipFill>
                    <a:blip r:embed="rId6"/>
                    <a:srcRect t="18307" b="17531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今日星期一，1位幼儿请假。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1B0F63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绘画：油菜花。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6A4812DF">
        <w:tc>
          <w:tcPr>
            <w:tcW w:w="2840" w:type="dxa"/>
          </w:tcPr>
          <w:p w14:paraId="042DA43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12265" cy="1209040"/>
                  <wp:effectExtent l="0" t="0" r="13335" b="10160"/>
                  <wp:docPr id="3" name="图片 3" descr="IMG_9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4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2D06ED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9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4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C60248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4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983432">
        <w:tc>
          <w:tcPr>
            <w:tcW w:w="2840" w:type="dxa"/>
          </w:tcPr>
          <w:p w14:paraId="0A91023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9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4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B9034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9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4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E7B885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9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4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6F0F1E">
        <w:tc>
          <w:tcPr>
            <w:tcW w:w="2840" w:type="dxa"/>
          </w:tcPr>
          <w:p w14:paraId="0E6A424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9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94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54268E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9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4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7DE709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9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4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B1ECA8">
        <w:tc>
          <w:tcPr>
            <w:tcW w:w="2840" w:type="dxa"/>
          </w:tcPr>
          <w:p w14:paraId="532CB2C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4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923800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9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4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BB54127">
            <w:pPr>
              <w:rPr>
                <w:rFonts w:hint="default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9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4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49E6F7C">
      <w:pPr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3F7FABB5"/>
    <w:rsid w:val="5FBF4087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8E9BD8FC"/>
    <w:rsid w:val="8F76476A"/>
    <w:rsid w:val="97B65F7F"/>
    <w:rsid w:val="B6FFCB43"/>
    <w:rsid w:val="DF7E895A"/>
    <w:rsid w:val="EF5E1FEF"/>
    <w:rsid w:val="EFADE546"/>
    <w:rsid w:val="EFFBECB1"/>
    <w:rsid w:val="F267E9E9"/>
    <w:rsid w:val="F377F4DD"/>
    <w:rsid w:val="F5D69490"/>
    <w:rsid w:val="F7FE0F6C"/>
    <w:rsid w:val="F7FE19C5"/>
    <w:rsid w:val="FAAEEC36"/>
    <w:rsid w:val="FEEB2E31"/>
    <w:rsid w:val="FF7D0539"/>
    <w:rsid w:val="FF7F42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8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2025-02-22T21:02:00Z</dcterms:created>
  <dc:creator>陈丶清凉</dc:creator>
  <cp:lastModifiedBy>陈丶清凉</cp:lastModifiedBy>
  <dcterms:modified xsi:type="dcterms:W3CDTF">2025-04-27T12:48:40Z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D37D644D215F86F828B70D689D0C9673_43</vt:lpwstr>
  </property>
</Properties>
</file>