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50421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29096EC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779145" cy="1080135"/>
            <wp:effectExtent l="0" t="0" r="8255" b="12065"/>
            <wp:docPr id="17" name="图片 17" descr="7c867caa8fe690a90eb58a522598df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c867caa8fe690a90eb58a522598dfd7"/>
                    <pic:cNvPicPr>
                      <a:picLocks noChangeAspect="1"/>
                    </pic:cNvPicPr>
                  </pic:nvPicPr>
                  <pic:blipFill>
                    <a:blip r:embed="rId6"/>
                    <a:srcRect b="21768"/>
                    <a:stretch>
                      <a:fillRect/>
                    </a:stretch>
                  </pic:blipFill>
                  <pic:spPr>
                    <a:xfrm>
                      <a:off x="0" y="0"/>
                      <a:ext cx="7791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今日星期五，1位幼儿请假。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994"/>
        <w:gridCol w:w="1077"/>
        <w:gridCol w:w="1342"/>
        <w:gridCol w:w="1319"/>
        <w:gridCol w:w="1606"/>
        <w:gridCol w:w="1464"/>
      </w:tblGrid>
      <w:tr w14:paraId="47EAD40D">
        <w:tc>
          <w:tcPr>
            <w:tcW w:w="720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3738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606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464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20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7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342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319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606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4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20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c>
          <w:tcPr>
            <w:tcW w:w="720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c>
          <w:tcPr>
            <w:tcW w:w="720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9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20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20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9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20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9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9A781F7">
        <w:tc>
          <w:tcPr>
            <w:tcW w:w="720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9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20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9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c>
          <w:tcPr>
            <w:tcW w:w="720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9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077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20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9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5729F6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c>
          <w:tcPr>
            <w:tcW w:w="720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9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077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20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9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9367905">
        <w:trPr>
          <w:trHeight w:val="284" w:hRule="atLeast"/>
        </w:trPr>
        <w:tc>
          <w:tcPr>
            <w:tcW w:w="720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9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9A3237">
        <w:tc>
          <w:tcPr>
            <w:tcW w:w="720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9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20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9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077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c>
          <w:tcPr>
            <w:tcW w:w="720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9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20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9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20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9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4394FF7">
        <w:trPr>
          <w:trHeight w:val="90" w:hRule="atLeast"/>
        </w:trPr>
        <w:tc>
          <w:tcPr>
            <w:tcW w:w="720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9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18139A7">
        <w:tc>
          <w:tcPr>
            <w:tcW w:w="720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9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20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9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20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9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3B857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310DDA38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</w:p>
    <w:p w14:paraId="6519A012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</w:p>
    <w:p w14:paraId="33146F23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集体活动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11B0F63F">
      <w:pPr>
        <w:spacing w:line="36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升旗仪式。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163E6AAE">
        <w:tc>
          <w:tcPr>
            <w:tcW w:w="2840" w:type="dxa"/>
          </w:tcPr>
          <w:p w14:paraId="70441D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-1036320</wp:posOffset>
                  </wp:positionV>
                  <wp:extent cx="1595755" cy="1196975"/>
                  <wp:effectExtent l="0" t="0" r="4445" b="22225"/>
                  <wp:wrapTopAndBottom/>
                  <wp:docPr id="18" name="图片 18" descr="IMG_9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982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 w14:paraId="017AD1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-1036320</wp:posOffset>
                  </wp:positionV>
                  <wp:extent cx="1595755" cy="1196975"/>
                  <wp:effectExtent l="0" t="0" r="4445" b="22225"/>
                  <wp:wrapTopAndBottom/>
                  <wp:docPr id="19" name="图片 19" descr="IMG_9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982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 w14:paraId="15A8C9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-1061720</wp:posOffset>
                  </wp:positionV>
                  <wp:extent cx="1638300" cy="1228725"/>
                  <wp:effectExtent l="0" t="0" r="12700" b="15875"/>
                  <wp:wrapTopAndBottom/>
                  <wp:docPr id="20" name="图片 20" descr="IMG_9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982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BB84F4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388" w:firstLineChars="185"/>
        <w:textAlignment w:val="auto"/>
        <w:rPr>
          <w:rFonts w:hint="eastAsia"/>
          <w:lang w:val="en-US" w:eastAsia="zh-CN"/>
        </w:rPr>
      </w:pPr>
    </w:p>
    <w:p w14:paraId="4611549C">
      <w:pPr>
        <w:ind w:firstLine="420" w:firstLineChars="200"/>
        <w:rPr>
          <w:rFonts w:hint="default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2EA94930"/>
    <w:rsid w:val="3F7FABB5"/>
    <w:rsid w:val="5FBF4087"/>
    <w:rsid w:val="5FDD7B0C"/>
    <w:rsid w:val="5FFE4E40"/>
    <w:rsid w:val="67F6CB9F"/>
    <w:rsid w:val="6BDE551F"/>
    <w:rsid w:val="6E2F1A4E"/>
    <w:rsid w:val="6FFFD5A5"/>
    <w:rsid w:val="72FD41EA"/>
    <w:rsid w:val="7ADD4736"/>
    <w:rsid w:val="7AEB80BE"/>
    <w:rsid w:val="7BD6E560"/>
    <w:rsid w:val="7BE9F935"/>
    <w:rsid w:val="7BFD4077"/>
    <w:rsid w:val="7CFF17EB"/>
    <w:rsid w:val="7DB75D83"/>
    <w:rsid w:val="8E9BD8FC"/>
    <w:rsid w:val="8F76476A"/>
    <w:rsid w:val="97B65F7F"/>
    <w:rsid w:val="B6FFCB43"/>
    <w:rsid w:val="CDDE843D"/>
    <w:rsid w:val="DF7E895A"/>
    <w:rsid w:val="DFDE7070"/>
    <w:rsid w:val="EF5E1FEF"/>
    <w:rsid w:val="EFADE546"/>
    <w:rsid w:val="EFFBECB1"/>
    <w:rsid w:val="F267E9E9"/>
    <w:rsid w:val="F377F4DD"/>
    <w:rsid w:val="F5D69490"/>
    <w:rsid w:val="F7FE0F6C"/>
    <w:rsid w:val="F7FE19C5"/>
    <w:rsid w:val="FAAEEC36"/>
    <w:rsid w:val="FEEB2E31"/>
    <w:rsid w:val="FF7D0539"/>
    <w:rsid w:val="FF7F4287"/>
    <w:rsid w:val="FFB96B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2</TotalTime>
  <ScaleCrop>false</ScaleCrop>
  <LinksUpToDate>false</LinksUpToDate>
  <CharactersWithSpaces>131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2025-02-23T13:02:00Z</dcterms:created>
  <dc:creator>陈丶清凉</dc:creator>
  <cp:lastModifiedBy>陈丶清凉</cp:lastModifiedBy>
  <dcterms:modified xsi:type="dcterms:W3CDTF">2025-04-27T13:22:52Z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CC8F486A859F93FE2CBF0D68A4B98C1A_43</vt:lpwstr>
  </property>
</Properties>
</file>