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AE1CF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 w14:paraId="4EFB2C4B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4.25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 w14:paraId="60A237BC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default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19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高婧夏、王木禾、徐瑾安、杨奕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 w14:paraId="74D6927F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阳光慢慢地升上高空，绽放炎热的魅力。带着激动的心情，我们也迎来了期待已久的亲子运动会。</w:t>
      </w:r>
    </w:p>
    <w:p w14:paraId="03B5515C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早晨区域游戏结束，老师和家长还进行了简短的交流。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616"/>
      </w:tblGrid>
      <w:tr w14:paraId="4B6BBC53">
        <w:trPr>
          <w:jc w:val="center"/>
        </w:trPr>
        <w:tc>
          <w:tcPr>
            <w:tcW w:w="4656" w:type="dxa"/>
          </w:tcPr>
          <w:p w14:paraId="266052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95905" cy="2097405"/>
                  <wp:effectExtent l="0" t="0" r="23495" b="10795"/>
                  <wp:docPr id="2" name="图片 2" descr="/Users/zhongguadexiaochenchen/Desktop/公务员/IMG_6260.JPGIMG_6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zhongguadexiaochenchen/Desktop/公务员/IMG_6260.JPGIMG_626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905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5C8FC0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4" name="图片 4" descr="/Users/zhongguadexiaochenchen/Desktop/公务员/IMG_6261.JPGIMG_6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zhongguadexiaochenchen/Desktop/公务员/IMG_6261.JPGIMG_62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2C026">
        <w:trPr>
          <w:jc w:val="center"/>
        </w:trPr>
        <w:tc>
          <w:tcPr>
            <w:tcW w:w="9192" w:type="dxa"/>
            <w:gridSpan w:val="2"/>
          </w:tcPr>
          <w:p w14:paraId="54DADB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讲解过基本的注意事项后，孩子们伴随着入场音乐，搬着小椅子、带着家人有序的来到了中操场。</w:t>
            </w:r>
          </w:p>
          <w:p w14:paraId="5F1B6BDA">
            <w:pPr>
              <w:ind w:firstLine="480" w:firstLineChars="20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比赛开始了，一共有6项游戏。4项个人赛，1项小组赛和1项对抗赛。孩子们和家长根据喊到的顺序，一个个上场比赛。虽然天气越来越热，但孩子与家长的参与积极性却没有减退。</w:t>
            </w:r>
          </w:p>
        </w:tc>
      </w:tr>
      <w:tr w14:paraId="233E834F">
        <w:trPr>
          <w:jc w:val="center"/>
        </w:trPr>
        <w:tc>
          <w:tcPr>
            <w:tcW w:w="4656" w:type="dxa"/>
          </w:tcPr>
          <w:p w14:paraId="3F2DB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06040" cy="1955165"/>
                  <wp:effectExtent l="0" t="0" r="10160" b="635"/>
                  <wp:docPr id="5" name="图片 5" descr="/Users/zhongguadexiaochenchen/Desktop/公务员/IMG_6261.JPGIMG_6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zhongguadexiaochenchen/Desktop/公务员/IMG_6261.JPGIMG_626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1C67D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91460" cy="1936115"/>
                  <wp:effectExtent l="0" t="0" r="2540" b="19685"/>
                  <wp:docPr id="6" name="图片 6" descr="/Users/zhongguadexiaochenchen/Desktop/公务员/IMG_6329(20250427-135138).JPGIMG_6329(20250427-13513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zhongguadexiaochenchen/Desktop/公务员/IMG_6329(20250427-135138).JPGIMG_6329(20250427-135138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460" cy="193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9C217">
        <w:trPr>
          <w:jc w:val="center"/>
        </w:trPr>
        <w:tc>
          <w:tcPr>
            <w:tcW w:w="4656" w:type="dxa"/>
          </w:tcPr>
          <w:p w14:paraId="07C95F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97150" cy="1948180"/>
                  <wp:effectExtent l="0" t="0" r="19050" b="7620"/>
                  <wp:docPr id="11" name="图片 11" descr="/private/var/folders/y8/8lr6vzmx0gdcy8w62lhqtjy80000gn/T/com.kingsoft.wpsoffice.mac/picturecompress_20250427135528/output_1.pn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private/var/folders/y8/8lr6vzmx0gdcy8w62lhqtjy80000gn/T/com.kingsoft.wpsoffice.mac/picturecompress_20250427135528/output_1.pn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9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3CC8B7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67965" cy="1928495"/>
                  <wp:effectExtent l="0" t="0" r="635" b="1905"/>
                  <wp:docPr id="12" name="图片 12" descr="/private/var/folders/y8/8lr6vzmx0gdcy8w62lhqtjy80000gn/T/com.kingsoft.wpsoffice.mac/picturecompress_20250427135548/output_1.pn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private/var/folders/y8/8lr6vzmx0gdcy8w62lhqtjy80000gn/T/com.kingsoft.wpsoffice.mac/picturecompress_20250427135548/output_1.pn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965" cy="192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A46E77">
        <w:trPr>
          <w:jc w:val="center"/>
        </w:trPr>
        <w:tc>
          <w:tcPr>
            <w:tcW w:w="4656" w:type="dxa"/>
          </w:tcPr>
          <w:p w14:paraId="7D507D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06040" cy="1955165"/>
                  <wp:effectExtent l="0" t="0" r="10160" b="635"/>
                  <wp:docPr id="8" name="图片 8" descr="/Users/zhongguadexiaochenchen/Desktop/公务员/IMG_6340.PNGIMG_6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zhongguadexiaochenchen/Desktop/公务员/IMG_6340.PNGIMG_63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2504" r="12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E5BB7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33015" cy="1838325"/>
                  <wp:effectExtent l="0" t="0" r="6985" b="15875"/>
                  <wp:docPr id="9" name="图片 9" descr="/Users/zhongguadexiaochenchen/Desktop/公务员/IMG_6338.PNGIMG_6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zhongguadexiaochenchen/Desktop/公务员/IMG_6338.PNGIMG_63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01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E7BEFE">
        <w:trPr>
          <w:jc w:val="center"/>
        </w:trPr>
        <w:tc>
          <w:tcPr>
            <w:tcW w:w="4656" w:type="dxa"/>
          </w:tcPr>
          <w:p w14:paraId="5094C3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86990" cy="1940560"/>
                  <wp:effectExtent l="0" t="0" r="3810" b="15240"/>
                  <wp:docPr id="13" name="图片 13" descr="/private/var/folders/y8/8lr6vzmx0gdcy8w62lhqtjy80000gn/T/com.kingsoft.wpsoffice.mac/picturecompress_20250427135723/output_1.pn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private/var/folders/y8/8lr6vzmx0gdcy8w62lhqtjy80000gn/T/com.kingsoft.wpsoffice.mac/picturecompress_20250427135723/output_1.pn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990" cy="194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CDD0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2225" cy="1922780"/>
                  <wp:effectExtent l="0" t="0" r="3175" b="7620"/>
                  <wp:docPr id="14" name="图片 14" descr="/private/var/folders/y8/8lr6vzmx0gdcy8w62lhqtjy80000gn/T/com.kingsoft.wpsoffice.mac/picturecompress_20250427135740/output_1.pn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private/var/folders/y8/8lr6vzmx0gdcy8w62lhqtjy80000gn/T/com.kingsoft.wpsoffice.mac/picturecompress_20250427135740/output_1.pn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92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51635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  </w:t>
      </w:r>
    </w:p>
    <w:p w14:paraId="7DDDA0D0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在进入到最后的拔河比赛时，全场氛围达到最高潮。家长们在场地上对抗，孩子们在场下大声加油。一时间，欢笑不断。</w:t>
      </w:r>
    </w:p>
    <w:p w14:paraId="5097289C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很快亲子运动会接近了尾声。虽然有点热、有点累，但是孩子们的欢声笑语也刻在了他们的童年记忆中。</w:t>
      </w:r>
    </w:p>
    <w:p w14:paraId="5D6E4D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12C12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三、今日食谱</w:t>
      </w:r>
    </w:p>
    <w:p w14:paraId="07691FE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早点：牛奶、桂花糕</w:t>
      </w:r>
    </w:p>
    <w:p w14:paraId="2B180B54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午餐：藜麦饭、蒜苗炒鸭胗、丝瓜烩肉片、鸡毛菜菌菇汤</w:t>
      </w:r>
    </w:p>
    <w:p w14:paraId="7EF8F8D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下午点心：芝士奶香蛋糕、酸奶</w:t>
      </w:r>
    </w:p>
    <w:p w14:paraId="3F30DDE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水果：蓝莓、哈密瓜</w:t>
      </w:r>
    </w:p>
    <w:p w14:paraId="26B155B3">
      <w:pPr>
        <w:spacing w:line="360" w:lineRule="exact"/>
        <w:ind w:firstLine="420" w:firstLineChars="200"/>
        <w:jc w:val="left"/>
        <w:rPr>
          <w:rFonts w:hint="default" w:ascii="宋体" w:hAnsi="宋体"/>
          <w:color w:val="000000"/>
          <w:szCs w:val="21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1D2F0B"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478177"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4A20F5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5D26D5F"/>
    <w:rsid w:val="161B48EC"/>
    <w:rsid w:val="178655BC"/>
    <w:rsid w:val="194809D3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945D95"/>
    <w:rsid w:val="25F53B81"/>
    <w:rsid w:val="26F12ECB"/>
    <w:rsid w:val="27100BB9"/>
    <w:rsid w:val="27370B48"/>
    <w:rsid w:val="273C344C"/>
    <w:rsid w:val="273F938D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270E75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C7780"/>
    <w:rsid w:val="549F5DAB"/>
    <w:rsid w:val="54B971CF"/>
    <w:rsid w:val="54D75312"/>
    <w:rsid w:val="555830F0"/>
    <w:rsid w:val="55817184"/>
    <w:rsid w:val="558B59A3"/>
    <w:rsid w:val="584A27F4"/>
    <w:rsid w:val="586B27CA"/>
    <w:rsid w:val="589F2B25"/>
    <w:rsid w:val="58D261AB"/>
    <w:rsid w:val="5A8A7F3C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EFFAB38"/>
    <w:rsid w:val="5F6C2170"/>
    <w:rsid w:val="5FED0E66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3865E1"/>
    <w:rsid w:val="657357D8"/>
    <w:rsid w:val="6583444E"/>
    <w:rsid w:val="65C420E9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2642F8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E70864"/>
    <w:rsid w:val="7CF44998"/>
    <w:rsid w:val="7D06234A"/>
    <w:rsid w:val="7DF61D49"/>
    <w:rsid w:val="7E7C6AAB"/>
    <w:rsid w:val="7EB735F7"/>
    <w:rsid w:val="7FD56A8E"/>
    <w:rsid w:val="7FE96A54"/>
    <w:rsid w:val="F70F46F2"/>
    <w:rsid w:val="FFBF63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pn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2.png"/><Relationship Id="rId13" Type="http://schemas.openxmlformats.org/officeDocument/2006/relationships/image" Target="media/image11.png"/><Relationship Id="rId12" Type="http://schemas.openxmlformats.org/officeDocument/2006/relationships/image" Target="media/image10.png"/><Relationship Id="rId11" Type="http://schemas.openxmlformats.org/officeDocument/2006/relationships/image" Target="media/image9.png"/><Relationship Id="rId10" Type="http://schemas.openxmlformats.org/officeDocument/2006/relationships/image" Target="media/image8.pn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2</Pages>
  <Words>746</Words>
  <Characters>755</Characters>
  <Paragraphs>83</Paragraphs>
  <TotalTime>2</TotalTime>
  <ScaleCrop>false</ScaleCrop>
  <LinksUpToDate>false</LinksUpToDate>
  <CharactersWithSpaces>759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2021-09-17T00:01:00Z</dcterms:created>
  <dc:creator>Moent</dc:creator>
  <cp:lastModifiedBy>€h乐另一种乐_C</cp:lastModifiedBy>
  <cp:lastPrinted>2023-04-21T23:59:00Z</cp:lastPrinted>
  <dcterms:modified xsi:type="dcterms:W3CDTF">2025-04-27T14:02:28Z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E2351C37F269D21974C80D6812D8F00C_43</vt:lpwstr>
  </property>
</Properties>
</file>