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50416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74445" cy="1692275"/>
            <wp:effectExtent l="0" t="0" r="20955" b="9525"/>
            <wp:docPr id="2" name="图片 2" descr="a0c39646966f02da8e9aa9729f82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39646966f02da8e9aa9729f828dad"/>
                    <pic:cNvPicPr>
                      <a:picLocks noChangeAspect="1"/>
                    </pic:cNvPicPr>
                  </pic:nvPicPr>
                  <pic:blipFill>
                    <a:blip r:embed="rId6"/>
                    <a:srcRect t="18307" b="17531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今日星期三，全勤。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六一体检。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163E6AAE">
        <w:tc>
          <w:tcPr>
            <w:tcW w:w="2840" w:type="dxa"/>
          </w:tcPr>
          <w:p w14:paraId="70441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3" name="图片 3" descr="IMG_9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6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017AD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4" name="图片 4" descr="IMG_9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6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15A8C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6" name="图片 6" descr="IMG_9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6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1FEF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</w:p>
    <w:p w14:paraId="5AFC52B0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数学：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《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认识梯形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》</w:t>
      </w:r>
      <w:r>
        <w:rPr>
          <w:rFonts w:hint="eastAsia" w:ascii="宋体" w:hAnsi="宋体"/>
          <w:szCs w:val="21"/>
        </w:rPr>
        <w:t>这是一节图形认知类数学活动。梯形是指一组对边平行而另一组对边不平行的四边形，平行的两边叫做梯形的底边，较长的一条底边叫下底，较短的一条底边叫上底。另外两边叫腰；夹在两底之间的垂线段叫梯形的高。一腰垂直于底的梯形叫直角梯形。梯形是幼儿所要认识的平面图形中最难理解的一种，儿童对于几何图形的认识有一个递进的过程：匹配（对应）到指认再到命名，在设计认识几何图形时我们要遵循以上发展过程。</w:t>
      </w:r>
      <w:r>
        <w:rPr>
          <w:rFonts w:hint="eastAsia" w:ascii="宋体" w:hAnsi="宋体" w:cs="宋体"/>
          <w:kern w:val="0"/>
          <w:szCs w:val="21"/>
        </w:rPr>
        <w:t>本次活动以“城堡一日游”情境贯穿，设置了“感知梯形”、“梯形通行证”、“找梯形”的游戏环节，让幼儿从自己的操作体验中感知梯形的特征，</w:t>
      </w:r>
      <w:r>
        <w:rPr>
          <w:rFonts w:hint="eastAsia" w:ascii="宋体" w:hAnsi="宋体"/>
          <w:szCs w:val="21"/>
        </w:rPr>
        <w:t>从而发现梯形的多样性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1"/>
          <w:szCs w:val="21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8C22453">
        <w:tc>
          <w:tcPr>
            <w:tcW w:w="2840" w:type="dxa"/>
          </w:tcPr>
          <w:p w14:paraId="0F3F86C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15A8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0280A4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9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7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1549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0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2025-02-23T13:02:00Z</dcterms:created>
  <dc:creator>陈丶清凉</dc:creator>
  <cp:lastModifiedBy>陈丶清凉</cp:lastModifiedBy>
  <dcterms:modified xsi:type="dcterms:W3CDTF">2025-04-27T13:17:31Z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4D8E2E4808B3482CEBBD0D681F68C857_43</vt:lpwstr>
  </property>
</Properties>
</file>